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11875" w14:textId="64599487" w:rsidR="00A40304" w:rsidRPr="00920B70" w:rsidRDefault="004B69C6" w:rsidP="00A4030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9-</w:t>
      </w:r>
      <w:r w:rsidR="00781036">
        <w:rPr>
          <w:rFonts w:ascii="Comic Sans MS" w:hAnsi="Comic Sans MS"/>
        </w:rPr>
        <w:t xml:space="preserve">1 </w:t>
      </w:r>
      <w:r w:rsidR="00A40304">
        <w:rPr>
          <w:rFonts w:ascii="Comic Sans MS" w:hAnsi="Comic Sans MS"/>
        </w:rPr>
        <w:t>Opener</w:t>
      </w:r>
      <w:r w:rsidR="008E28C2">
        <w:rPr>
          <w:rFonts w:ascii="Comic Sans MS" w:hAnsi="Comic Sans MS"/>
        </w:rPr>
        <w:t xml:space="preserve"> -</w:t>
      </w:r>
      <w:r w:rsidR="00A4030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Geometric Mean</w:t>
      </w:r>
    </w:p>
    <w:p w14:paraId="49DC6CBB" w14:textId="77777777" w:rsidR="00207140" w:rsidRDefault="003B4B24" w:rsidP="00207140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A40304" w:rsidRPr="00920B70">
        <w:rPr>
          <w:rFonts w:ascii="Comic Sans MS" w:hAnsi="Comic Sans MS"/>
        </w:rPr>
        <w:t>________________________________  Date:________</w:t>
      </w:r>
      <w:r w:rsidR="00A40304" w:rsidRPr="00920B70">
        <w:rPr>
          <w:rFonts w:ascii="Comic Sans MS" w:hAnsi="Comic Sans MS"/>
        </w:rPr>
        <w:tab/>
        <w:t xml:space="preserve">  Period:________</w:t>
      </w:r>
    </w:p>
    <w:p w14:paraId="6EF44358" w14:textId="7C0D6A8E" w:rsidR="0030439A" w:rsidRPr="0030439A" w:rsidRDefault="00AE4536" w:rsidP="0030439A">
      <w:pPr>
        <w:pStyle w:val="ListParagraph"/>
        <w:numPr>
          <w:ilvl w:val="0"/>
          <w:numId w:val="14"/>
        </w:numPr>
        <w:rPr>
          <w:rFonts w:ascii="Calibri" w:hAnsi="Calibri" w:cs="Calibri"/>
          <w:color w:val="000000"/>
          <w:sz w:val="22"/>
          <w:szCs w:val="22"/>
        </w:rPr>
      </w:pPr>
      <w:r w:rsidRPr="00AE4536">
        <w:rPr>
          <w:rFonts w:ascii="Comic Sans MS" w:hAnsi="Comic Sans MS"/>
        </w:rPr>
        <w:t>Find the geometric mean between each pair of numbers.</w:t>
      </w:r>
    </w:p>
    <w:p w14:paraId="0440C4E2" w14:textId="784D3A99" w:rsidR="0030439A" w:rsidRDefault="00EB7714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szCs w:val="22"/>
        </w:rPr>
        <w:t>25 and 27</w:t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  <w:t>18 and 7 </w:t>
      </w:r>
    </w:p>
    <w:p w14:paraId="4561501F" w14:textId="14E1F1C3" w:rsidR="0030439A" w:rsidRDefault="0030439A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0C80F5D1" w14:textId="107CA1F8" w:rsidR="0030439A" w:rsidRDefault="0030439A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54AE86F1" w14:textId="3F82427F" w:rsidR="0030439A" w:rsidRDefault="0030439A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11C99064" w14:textId="3A3EA926" w:rsidR="0030439A" w:rsidRDefault="0030439A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45E8FD77" w14:textId="61D41B0E" w:rsidR="0030439A" w:rsidRDefault="0030439A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427A786B" w14:textId="77777777" w:rsidR="0030439A" w:rsidRDefault="0030439A" w:rsidP="0030439A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05998C43" w14:textId="77777777" w:rsidR="001A11F1" w:rsidRPr="001A11F1" w:rsidRDefault="00D420D9" w:rsidP="001A11F1">
      <w:pPr>
        <w:pStyle w:val="ListParagraph"/>
        <w:numPr>
          <w:ilvl w:val="0"/>
          <w:numId w:val="14"/>
        </w:numPr>
        <w:rPr>
          <w:rFonts w:ascii="Calibri" w:hAnsi="Calibri" w:cs="Calibri"/>
          <w:color w:val="000000"/>
          <w:sz w:val="22"/>
          <w:szCs w:val="22"/>
        </w:rPr>
      </w:pPr>
      <w:r w:rsidRPr="001A11F1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fldChar w:fldCharType="begin"/>
      </w:r>
      <w:r w:rsidRPr="001A11F1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"https://lh7-us.googleusercontent.com/docsz/AD_4nXdXNUvwFKyRP3-AGoMyLlV8PbDDUHcTwJYm5ya8lc9FfN56jnUM65WFIk0sjMr6A-h-LE0rzV_POeJ4S-rT80woNOafxN5N2h9t5hfQ4sLW1P-c_N_tdd3ZsPO-HdT4-UmCo3pl2AvkhUWp6lhEP10cp5GqvuarC49h9CIwGu6WpoXzDZcefZw?key=A1Txx7QIkcX2NQjuTFcDSg" \* MERGEFORMATINET </w:instrText>
      </w:r>
      <w:r w:rsidR="00000000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fldChar w:fldCharType="separate"/>
      </w:r>
      <w:r w:rsidRPr="001A11F1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fldChar w:fldCharType="end"/>
      </w:r>
      <w:r w:rsidR="001A11F1">
        <w:rPr>
          <w:noProof/>
          <w:bdr w:val="none" w:sz="0" w:space="0" w:color="auto" w:frame="1"/>
        </w:rPr>
        <w:drawing>
          <wp:anchor distT="0" distB="0" distL="114300" distR="114300" simplePos="0" relativeHeight="251991040" behindDoc="1" locked="0" layoutInCell="1" allowOverlap="1" wp14:anchorId="0A88A553" wp14:editId="1BBFC8CB">
            <wp:simplePos x="0" y="0"/>
            <wp:positionH relativeFrom="column">
              <wp:posOffset>3460115</wp:posOffset>
            </wp:positionH>
            <wp:positionV relativeFrom="paragraph">
              <wp:posOffset>544120</wp:posOffset>
            </wp:positionV>
            <wp:extent cx="1477645" cy="1120140"/>
            <wp:effectExtent l="0" t="0" r="0" b="0"/>
            <wp:wrapTight wrapText="bothSides">
              <wp:wrapPolygon edited="0">
                <wp:start x="1300" y="0"/>
                <wp:lineTo x="0" y="2449"/>
                <wp:lineTo x="0" y="3673"/>
                <wp:lineTo x="1300" y="3918"/>
                <wp:lineTo x="8354" y="12245"/>
                <wp:lineTo x="16708" y="19592"/>
                <wp:lineTo x="17451" y="21306"/>
                <wp:lineTo x="17636" y="21306"/>
                <wp:lineTo x="18565" y="21306"/>
                <wp:lineTo x="18750" y="21306"/>
                <wp:lineTo x="20050" y="19592"/>
                <wp:lineTo x="20792" y="17143"/>
                <wp:lineTo x="20607" y="11755"/>
                <wp:lineTo x="21349" y="9306"/>
                <wp:lineTo x="21349" y="7837"/>
                <wp:lineTo x="20607" y="3918"/>
                <wp:lineTo x="20607" y="0"/>
                <wp:lineTo x="1300" y="0"/>
              </wp:wrapPolygon>
            </wp:wrapTight>
            <wp:docPr id="1203477382" name="Picture 67" descr="A black background with blue lines and a white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77382" name="Picture 67" descr="A black background with blue lines and a white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47" w:rsidRPr="001A11F1">
        <w:rPr>
          <w:rFonts w:ascii="Comic Sans MS" w:hAnsi="Comic Sans MS" w:cs="Calibri"/>
          <w:color w:val="000000"/>
          <w:sz w:val="22"/>
          <w:szCs w:val="22"/>
        </w:rPr>
        <w:t>Write a similarity statement identifying the three similar right triangles in each figure</w:t>
      </w:r>
      <w:r w:rsidR="00F31B69" w:rsidRPr="001A11F1">
        <w:rPr>
          <w:rFonts w:ascii="Comic Sans MS" w:hAnsi="Comic Sans MS" w:cs="Calibri"/>
          <w:color w:val="000000"/>
          <w:sz w:val="22"/>
          <w:szCs w:val="22"/>
        </w:rPr>
        <w:t xml:space="preserve">. </w:t>
      </w:r>
    </w:p>
    <w:p w14:paraId="1B0A0F64" w14:textId="74F1728C" w:rsidR="00003447" w:rsidRPr="001A11F1" w:rsidRDefault="00F31B69" w:rsidP="001A11F1">
      <w:pPr>
        <w:pStyle w:val="ListParagraph"/>
        <w:ind w:left="360"/>
        <w:rPr>
          <w:rFonts w:ascii="Calibri" w:hAnsi="Calibri" w:cs="Calibri"/>
          <w:color w:val="000000"/>
          <w:sz w:val="22"/>
          <w:szCs w:val="22"/>
        </w:rPr>
      </w:pPr>
      <w:r w:rsidRPr="001A11F1">
        <w:rPr>
          <w:rFonts w:ascii="Comic Sans MS" w:hAnsi="Comic Sans MS" w:cs="Calibri"/>
          <w:color w:val="000000"/>
          <w:sz w:val="22"/>
          <w:szCs w:val="22"/>
        </w:rPr>
        <w:t>If given a,</w:t>
      </w:r>
      <w:r w:rsidR="001A11F1">
        <w:rPr>
          <w:rFonts w:ascii="Comic Sans MS" w:hAnsi="Comic Sans MS" w:cs="Calibri"/>
          <w:color w:val="000000"/>
          <w:sz w:val="22"/>
          <w:szCs w:val="22"/>
        </w:rPr>
        <w:t xml:space="preserve"> </w:t>
      </w:r>
      <w:r w:rsidRPr="001A11F1">
        <w:rPr>
          <w:rFonts w:ascii="Comic Sans MS" w:hAnsi="Comic Sans MS" w:cs="Calibri"/>
          <w:color w:val="000000"/>
          <w:sz w:val="22"/>
          <w:szCs w:val="22"/>
        </w:rPr>
        <w:t>b, and c, find the values of a, b, and c.</w:t>
      </w:r>
    </w:p>
    <w:p w14:paraId="55CE03F6" w14:textId="41310D26" w:rsidR="00BD4808" w:rsidRDefault="001A11F1" w:rsidP="006D493C">
      <w:pPr>
        <w:ind w:right="3240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990016" behindDoc="1" locked="0" layoutInCell="1" allowOverlap="1" wp14:anchorId="1212040A" wp14:editId="521571E9">
            <wp:simplePos x="0" y="0"/>
            <wp:positionH relativeFrom="column">
              <wp:posOffset>375696</wp:posOffset>
            </wp:positionH>
            <wp:positionV relativeFrom="paragraph">
              <wp:posOffset>55357</wp:posOffset>
            </wp:positionV>
            <wp:extent cx="1455420" cy="1120140"/>
            <wp:effectExtent l="0" t="0" r="5080" b="0"/>
            <wp:wrapTight wrapText="bothSides">
              <wp:wrapPolygon edited="0">
                <wp:start x="565" y="0"/>
                <wp:lineTo x="1131" y="15918"/>
                <wp:lineTo x="0" y="18857"/>
                <wp:lineTo x="0" y="21306"/>
                <wp:lineTo x="1319" y="21306"/>
                <wp:lineTo x="21487" y="20571"/>
                <wp:lineTo x="21487" y="18367"/>
                <wp:lineTo x="16963" y="15918"/>
                <wp:lineTo x="9236" y="5388"/>
                <wp:lineTo x="3770" y="4163"/>
                <wp:lineTo x="2450" y="0"/>
                <wp:lineTo x="565" y="0"/>
              </wp:wrapPolygon>
            </wp:wrapTight>
            <wp:docPr id="72859878" name="Picture 66" descr="A blue and pink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9878" name="Picture 66" descr="A blue and pink tri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19A1B" w14:textId="0BCB6F30" w:rsidR="00BD4808" w:rsidRDefault="00BD4808" w:rsidP="006D493C">
      <w:pPr>
        <w:ind w:right="3240"/>
        <w:rPr>
          <w:bdr w:val="none" w:sz="0" w:space="0" w:color="auto" w:frame="1"/>
        </w:rPr>
      </w:pPr>
    </w:p>
    <w:p w14:paraId="193A94CD" w14:textId="3BC04443" w:rsidR="005B40D3" w:rsidRDefault="005B7F96" w:rsidP="006D493C">
      <w:pPr>
        <w:ind w:right="3240"/>
        <w:rPr>
          <w:rFonts w:ascii="Comic Sans MS" w:hAnsi="Comic Sans MS" w:cs="Calibri"/>
          <w:color w:val="00000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"https://lh7-us.googleusercontent.com/docsz/AD_4nXciNAqV6N-qj6hcG4YDCGVJVlQLLuV8_azhnfyvLh2hjhA3T1nRj-JGAbZxXngzbVgtKzDvKrQx9DhSa2XonvgLFP4bj1t4Kx4rHCW5PYvr287QVsda06T4kT4phcA8GssdVmnSzOOBQZIcyPp_CapJ6gjlmQLOg__y6rzHyzH-jBqwQopCqg?key=j1XInK8qF2RL0QzxXqy2dw"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E3B3B3D" w14:textId="4FFBD176" w:rsidR="00BA48C6" w:rsidRPr="00D16138" w:rsidRDefault="00F31B69" w:rsidP="006D493C">
      <w:pPr>
        <w:ind w:right="3240"/>
        <w:rPr>
          <w:rFonts w:ascii="Comic Sans MS" w:hAnsi="Comic Sans MS" w:cs="Calibri"/>
          <w:color w:val="00000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"https://lh7-us.googleusercontent.com/docsz/AD_4nXeahLpxuDAEJe1LJGasEHeVNW1A0Fb1CdpvbCbKg3fGJhJ9rO9vfKeKIYZ6PNAITjvFYZdbPlBN-tk8MLcTkaeXZs_6Wy_W0r0xNNKSYuyeMU0GP6fyAlsdWt3H60H-crtA139nwBdjS-lcKEGcXssJf6a6adn8q0AgLWi46pJjcFPwVlzBIbw?key=Vcg2c4NCmT6kTnLtq3W38Q"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5F83BEF7" w14:textId="11B0721C" w:rsidR="00307DFA" w:rsidRDefault="001A11F1" w:rsidP="00A40304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"https://lh7-us.googleusercontent.com/docsz/AD_4nXcGt4HdvYqmLbzYTkhPf9AWM1SLgfaODBXD7_kNFLkibpNFis4Cmp4CQKRhu2hGpZgnY_g4C936qSHG3nyKoryD2VFLwKLwP4uiirTDsSRpdiPuC7ztkuSJxOHveQzblqVrplAUBYL6UE2LbuBxmXlhigqhm8-0yEGjrc_spoX8B3AYdyRrKSE?key=Vcg2c4NCmT6kTnLtq3W38Q"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9C6B99">
        <w:rPr>
          <w:bdr w:val="none" w:sz="0" w:space="0" w:color="auto" w:frame="1"/>
        </w:rPr>
        <w:fldChar w:fldCharType="begin"/>
      </w:r>
      <w:r w:rsidR="009C6B99">
        <w:rPr>
          <w:bdr w:val="none" w:sz="0" w:space="0" w:color="auto" w:frame="1"/>
        </w:rPr>
        <w:instrText xml:space="preserve"> INCLUDEPICTURE "https://lh7-us.googleusercontent.com/docsz/AD_4nXdCQ5WGtwJyJau7QKjemx28HtI1ZYv_NuKDUBIANS8s2tJYoQjy9ozFnVU5nMElZnuK0Uz5dbW8SlqdISvoZsjSGfyjZ4HlHqU5GuRJUppc7f3kUTbwSUUhPbgLcwHtaFStknN7bSjpGIxHXTMOOTJd5JJPZeMfBU1ADzcWycw-Job4WncS91A?key=A1Txx7QIkcX2NQjuTFcDSg" \* MERGEFORMATINET </w:instrText>
      </w:r>
      <w:r w:rsidR="00000000">
        <w:rPr>
          <w:bdr w:val="none" w:sz="0" w:space="0" w:color="auto" w:frame="1"/>
        </w:rPr>
        <w:fldChar w:fldCharType="separate"/>
      </w:r>
      <w:r w:rsidR="009C6B99">
        <w:rPr>
          <w:bdr w:val="none" w:sz="0" w:space="0" w:color="auto" w:frame="1"/>
        </w:rPr>
        <w:fldChar w:fldCharType="end"/>
      </w:r>
    </w:p>
    <w:p w14:paraId="2C648DD6" w14:textId="77777777" w:rsidR="009C6B99" w:rsidRDefault="009C6B99" w:rsidP="00A40304">
      <w:pPr>
        <w:rPr>
          <w:rFonts w:ascii="Comic Sans MS" w:hAnsi="Comic Sans MS"/>
        </w:rPr>
      </w:pPr>
    </w:p>
    <w:p w14:paraId="24311ED5" w14:textId="77777777" w:rsidR="009C6B99" w:rsidRDefault="009C6B99" w:rsidP="00A40304">
      <w:pPr>
        <w:rPr>
          <w:rFonts w:ascii="Comic Sans MS" w:hAnsi="Comic Sans MS"/>
        </w:rPr>
      </w:pPr>
    </w:p>
    <w:p w14:paraId="0BC0B7E4" w14:textId="77777777" w:rsidR="00F31B69" w:rsidRDefault="00F31B69" w:rsidP="00A40304">
      <w:pPr>
        <w:rPr>
          <w:rFonts w:ascii="Comic Sans MS" w:hAnsi="Comic Sans MS"/>
        </w:rPr>
      </w:pPr>
    </w:p>
    <w:p w14:paraId="7B300EFC" w14:textId="77777777" w:rsidR="00F31B69" w:rsidRDefault="00F31B69" w:rsidP="00A40304">
      <w:pPr>
        <w:rPr>
          <w:rFonts w:ascii="Comic Sans MS" w:hAnsi="Comic Sans MS"/>
        </w:rPr>
      </w:pPr>
    </w:p>
    <w:p w14:paraId="0216D9C2" w14:textId="77777777" w:rsidR="001A11F1" w:rsidRDefault="001A11F1" w:rsidP="00A40304">
      <w:pPr>
        <w:rPr>
          <w:rFonts w:ascii="Comic Sans MS" w:hAnsi="Comic Sans MS"/>
        </w:rPr>
      </w:pPr>
    </w:p>
    <w:p w14:paraId="170BE572" w14:textId="77777777" w:rsidR="001A11F1" w:rsidRDefault="001A11F1" w:rsidP="00A40304">
      <w:pPr>
        <w:rPr>
          <w:rFonts w:ascii="Comic Sans MS" w:hAnsi="Comic Sans MS"/>
        </w:rPr>
      </w:pPr>
    </w:p>
    <w:p w14:paraId="7CBE748F" w14:textId="79E7E3C2" w:rsidR="00300BA1" w:rsidRPr="00920B70" w:rsidRDefault="004B69C6" w:rsidP="00300BA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9-</w:t>
      </w:r>
      <w:r w:rsidR="00300BA1">
        <w:rPr>
          <w:rFonts w:ascii="Comic Sans MS" w:hAnsi="Comic Sans MS"/>
        </w:rPr>
        <w:t>1 Exit Slip</w:t>
      </w:r>
      <w:r w:rsidR="008E28C2">
        <w:rPr>
          <w:rFonts w:ascii="Comic Sans MS" w:hAnsi="Comic Sans MS"/>
        </w:rPr>
        <w:t xml:space="preserve"> -</w:t>
      </w:r>
      <w:r w:rsidR="00300BA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Geometric Mean</w:t>
      </w:r>
    </w:p>
    <w:p w14:paraId="318A9EE4" w14:textId="580CAD58" w:rsidR="00300BA1" w:rsidRPr="00920B70" w:rsidRDefault="003B4B24" w:rsidP="00300BA1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300BA1" w:rsidRPr="00920B70">
        <w:rPr>
          <w:rFonts w:ascii="Comic Sans MS" w:hAnsi="Comic Sans MS"/>
        </w:rPr>
        <w:t>________________________________  Date:________</w:t>
      </w:r>
      <w:r w:rsidR="00300BA1" w:rsidRPr="00920B70">
        <w:rPr>
          <w:rFonts w:ascii="Comic Sans MS" w:hAnsi="Comic Sans MS"/>
        </w:rPr>
        <w:tab/>
        <w:t xml:space="preserve">  Period:________</w:t>
      </w:r>
    </w:p>
    <w:p w14:paraId="442EB3ED" w14:textId="77777777" w:rsidR="001A11F1" w:rsidRPr="0030439A" w:rsidRDefault="001A11F1" w:rsidP="001A11F1">
      <w:pPr>
        <w:pStyle w:val="ListParagraph"/>
        <w:numPr>
          <w:ilvl w:val="0"/>
          <w:numId w:val="14"/>
        </w:numPr>
        <w:rPr>
          <w:rFonts w:ascii="Calibri" w:hAnsi="Calibri" w:cs="Calibri"/>
          <w:color w:val="000000"/>
          <w:sz w:val="22"/>
          <w:szCs w:val="22"/>
        </w:rPr>
      </w:pPr>
      <w:r w:rsidRPr="00AE4536">
        <w:rPr>
          <w:rFonts w:ascii="Comic Sans MS" w:hAnsi="Comic Sans MS"/>
        </w:rPr>
        <w:t>Find the geometric mean between each pair of numbers.</w:t>
      </w:r>
    </w:p>
    <w:p w14:paraId="4EB95E7E" w14:textId="15A349A7" w:rsidR="001A11F1" w:rsidRDefault="004A3573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szCs w:val="22"/>
        </w:rPr>
        <w:t>13 and 17</w:t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 w:rsidR="001A11F1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>2 and 19</w:t>
      </w:r>
    </w:p>
    <w:p w14:paraId="386AE7FB" w14:textId="77777777" w:rsidR="001A11F1" w:rsidRDefault="001A11F1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78526AB6" w14:textId="77777777" w:rsidR="001A11F1" w:rsidRDefault="001A11F1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0CD4C2DA" w14:textId="77777777" w:rsidR="001A11F1" w:rsidRDefault="001A11F1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5943ECE7" w14:textId="77777777" w:rsidR="001A11F1" w:rsidRDefault="001A11F1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790EF50C" w14:textId="1D7161FC" w:rsidR="001A11F1" w:rsidRDefault="001A11F1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55A85666" w14:textId="77777777" w:rsidR="001A11F1" w:rsidRDefault="001A11F1" w:rsidP="001A11F1">
      <w:pPr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</w:pPr>
    </w:p>
    <w:p w14:paraId="36076DB5" w14:textId="527FB316" w:rsidR="001A11F1" w:rsidRPr="001A11F1" w:rsidRDefault="001A11F1" w:rsidP="001A11F1">
      <w:pPr>
        <w:pStyle w:val="ListParagraph"/>
        <w:numPr>
          <w:ilvl w:val="0"/>
          <w:numId w:val="14"/>
        </w:numPr>
        <w:rPr>
          <w:rFonts w:ascii="Calibri" w:hAnsi="Calibri" w:cs="Calibri"/>
          <w:color w:val="000000"/>
          <w:sz w:val="22"/>
          <w:szCs w:val="22"/>
        </w:rPr>
      </w:pPr>
      <w:r w:rsidRPr="001A11F1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fldChar w:fldCharType="begin"/>
      </w:r>
      <w:r w:rsidRPr="001A11F1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"https://lh7-us.googleusercontent.com/docsz/AD_4nXdXNUvwFKyRP3-AGoMyLlV8PbDDUHcTwJYm5ya8lc9FfN56jnUM65WFIk0sjMr6A-h-LE0rzV_POeJ4S-rT80woNOafxN5N2h9t5hfQ4sLW1P-c_N_tdd3ZsPO-HdT4-UmCo3pl2AvkhUWp6lhEP10cp5GqvuarC49h9CIwGu6WpoXzDZcefZw?key=A1Txx7QIkcX2NQjuTFcDSg" \* MERGEFORMATINET </w:instrText>
      </w:r>
      <w:r w:rsidR="00000000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fldChar w:fldCharType="separate"/>
      </w:r>
      <w:r w:rsidRPr="001A11F1">
        <w:rPr>
          <w:rFonts w:ascii="Calibri" w:hAnsi="Calibri" w:cs="Calibri"/>
          <w:b/>
          <w:bCs/>
          <w:i/>
          <w:iCs/>
          <w:color w:val="FF0000"/>
          <w:sz w:val="22"/>
          <w:szCs w:val="22"/>
          <w:bdr w:val="none" w:sz="0" w:space="0" w:color="auto" w:frame="1"/>
        </w:rPr>
        <w:fldChar w:fldCharType="end"/>
      </w:r>
      <w:r w:rsidR="00821E1D" w:rsidRPr="00821E1D">
        <w:rPr>
          <w:bdr w:val="none" w:sz="0" w:space="0" w:color="auto" w:frame="1"/>
        </w:rPr>
        <w:t xml:space="preserve"> </w:t>
      </w:r>
      <w:r w:rsidR="00821E1D">
        <w:rPr>
          <w:bdr w:val="none" w:sz="0" w:space="0" w:color="auto" w:frame="1"/>
        </w:rPr>
        <w:fldChar w:fldCharType="begin"/>
      </w:r>
      <w:r w:rsidR="00821E1D">
        <w:rPr>
          <w:bdr w:val="none" w:sz="0" w:space="0" w:color="auto" w:frame="1"/>
        </w:rPr>
        <w:instrText xml:space="preserve"> INCLUDEPICTURE "https://lh7-us.googleusercontent.com/docsz/AD_4nXcYI9c7KBx4XWbuw1uXvWedOwau0-2v7fY-PpF3Ps_7pfDo_NDlcki_pkkjSYNqKwUOop_8QMbkjiSIBq_Edd0gRLbAOdCLonCEe30xvz3siyudrmwXFeFcN7izo8KToq0PymQccSDGoDNstwbmr6EE3mDTl2qs5ome7Hk3I13l5zl2i6NMHEE?key=Vcg2c4NCmT6kTnLtq3W38Q" \* MERGEFORMATINET </w:instrText>
      </w:r>
      <w:r w:rsidR="00000000">
        <w:rPr>
          <w:bdr w:val="none" w:sz="0" w:space="0" w:color="auto" w:frame="1"/>
        </w:rPr>
        <w:fldChar w:fldCharType="separate"/>
      </w:r>
      <w:r w:rsidR="00821E1D">
        <w:rPr>
          <w:bdr w:val="none" w:sz="0" w:space="0" w:color="auto" w:frame="1"/>
        </w:rPr>
        <w:fldChar w:fldCharType="end"/>
      </w:r>
      <w:r w:rsidRPr="001A11F1">
        <w:rPr>
          <w:rFonts w:ascii="Comic Sans MS" w:hAnsi="Comic Sans MS" w:cs="Calibri"/>
          <w:color w:val="000000"/>
          <w:sz w:val="22"/>
          <w:szCs w:val="22"/>
        </w:rPr>
        <w:t xml:space="preserve">Write a similarity statement identifying the three similar right triangles in each figure. </w:t>
      </w:r>
    </w:p>
    <w:p w14:paraId="56088CBF" w14:textId="7FF09C37" w:rsidR="001A11F1" w:rsidRPr="001A11F1" w:rsidRDefault="001A11F1" w:rsidP="001A11F1">
      <w:pPr>
        <w:pStyle w:val="ListParagraph"/>
        <w:ind w:left="360"/>
        <w:rPr>
          <w:rFonts w:ascii="Calibri" w:hAnsi="Calibri" w:cs="Calibri"/>
          <w:color w:val="000000"/>
          <w:sz w:val="22"/>
          <w:szCs w:val="22"/>
        </w:rPr>
      </w:pPr>
      <w:r w:rsidRPr="001A11F1">
        <w:rPr>
          <w:rFonts w:ascii="Comic Sans MS" w:hAnsi="Comic Sans MS" w:cs="Calibri"/>
          <w:color w:val="000000"/>
          <w:sz w:val="22"/>
          <w:szCs w:val="22"/>
        </w:rPr>
        <w:t>If given a,</w:t>
      </w:r>
      <w:r>
        <w:rPr>
          <w:rFonts w:ascii="Comic Sans MS" w:hAnsi="Comic Sans MS" w:cs="Calibri"/>
          <w:color w:val="000000"/>
          <w:sz w:val="22"/>
          <w:szCs w:val="22"/>
        </w:rPr>
        <w:t xml:space="preserve"> </w:t>
      </w:r>
      <w:r w:rsidRPr="001A11F1">
        <w:rPr>
          <w:rFonts w:ascii="Comic Sans MS" w:hAnsi="Comic Sans MS" w:cs="Calibri"/>
          <w:color w:val="000000"/>
          <w:sz w:val="22"/>
          <w:szCs w:val="22"/>
        </w:rPr>
        <w:t>b, and c, find the values of a, b, and c.</w:t>
      </w:r>
    </w:p>
    <w:p w14:paraId="210C6CFB" w14:textId="4CA5DB92" w:rsidR="001A11F1" w:rsidRDefault="005F5339" w:rsidP="001A11F1">
      <w:pPr>
        <w:ind w:right="3240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995136" behindDoc="1" locked="0" layoutInCell="1" allowOverlap="1" wp14:anchorId="74100E10" wp14:editId="7B038BC1">
            <wp:simplePos x="0" y="0"/>
            <wp:positionH relativeFrom="column">
              <wp:posOffset>125095</wp:posOffset>
            </wp:positionH>
            <wp:positionV relativeFrom="paragraph">
              <wp:posOffset>60960</wp:posOffset>
            </wp:positionV>
            <wp:extent cx="1576705" cy="1025525"/>
            <wp:effectExtent l="0" t="0" r="0" b="0"/>
            <wp:wrapTight wrapText="bothSides">
              <wp:wrapPolygon edited="0">
                <wp:start x="20008" y="0"/>
                <wp:lineTo x="14789" y="4012"/>
                <wp:lineTo x="12179" y="8827"/>
                <wp:lineTo x="2436" y="17387"/>
                <wp:lineTo x="0" y="18457"/>
                <wp:lineTo x="0" y="21132"/>
                <wp:lineTo x="20356" y="21132"/>
                <wp:lineTo x="21226" y="19794"/>
                <wp:lineTo x="21226" y="18189"/>
                <wp:lineTo x="20008" y="17387"/>
                <wp:lineTo x="20008" y="4547"/>
                <wp:lineTo x="21400" y="2407"/>
                <wp:lineTo x="21400" y="0"/>
                <wp:lineTo x="20008" y="0"/>
              </wp:wrapPolygon>
            </wp:wrapTight>
            <wp:docPr id="982841820" name="Picture 69" descr="A blue and pink tri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41820" name="Picture 69" descr="A blue and pink triangl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E1D">
        <w:rPr>
          <w:noProof/>
          <w:bdr w:val="none" w:sz="0" w:space="0" w:color="auto" w:frame="1"/>
        </w:rPr>
        <w:drawing>
          <wp:anchor distT="0" distB="0" distL="114300" distR="114300" simplePos="0" relativeHeight="251994112" behindDoc="1" locked="0" layoutInCell="1" allowOverlap="1" wp14:anchorId="2941A438" wp14:editId="6E818CCD">
            <wp:simplePos x="0" y="0"/>
            <wp:positionH relativeFrom="column">
              <wp:posOffset>3746986</wp:posOffset>
            </wp:positionH>
            <wp:positionV relativeFrom="paragraph">
              <wp:posOffset>145714</wp:posOffset>
            </wp:positionV>
            <wp:extent cx="1580515" cy="941070"/>
            <wp:effectExtent l="0" t="0" r="0" b="0"/>
            <wp:wrapTight wrapText="bothSides">
              <wp:wrapPolygon edited="0">
                <wp:start x="0" y="0"/>
                <wp:lineTo x="0" y="21279"/>
                <wp:lineTo x="1215" y="21279"/>
                <wp:lineTo x="1389" y="20696"/>
                <wp:lineTo x="3992" y="18947"/>
                <wp:lineTo x="5380" y="18947"/>
                <wp:lineTo x="6595" y="16615"/>
                <wp:lineTo x="6422" y="14283"/>
                <wp:lineTo x="13191" y="12243"/>
                <wp:lineTo x="13712" y="10494"/>
                <wp:lineTo x="12497" y="9619"/>
                <wp:lineTo x="18051" y="4955"/>
                <wp:lineTo x="21348" y="3498"/>
                <wp:lineTo x="21348" y="583"/>
                <wp:lineTo x="1562" y="0"/>
                <wp:lineTo x="0" y="0"/>
              </wp:wrapPolygon>
            </wp:wrapTight>
            <wp:docPr id="1617814899" name="Picture 68" descr="A blue and pink triangle with a squar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14899" name="Picture 68" descr="A blue and pink triangle with a squar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339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"https://lh7-us.googleusercontent.com/docsz/AD_4nXe0lp5I8gMcdtpfi55wPyo50t52IwnomBeqmxS1AIUqxzoM0HcWJCifPlw1k9w0kFA-YALYbJ8aNsqp-L36j9PvdfKg5OnK7WuvdgS1aDgeN8V3NXsDB8YPj98G7amSDsIQien_BLjCzEpKM-icBEdzKdoy8MF9j_BBwFdnYnfK9aTyqBlo_4A?key=Vcg2c4NCmT6kTnLtq3W38Q"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4BD9ABE" w14:textId="30B11972" w:rsidR="001A11F1" w:rsidRDefault="001A11F1" w:rsidP="001A11F1">
      <w:pPr>
        <w:ind w:right="3240"/>
        <w:rPr>
          <w:bdr w:val="none" w:sz="0" w:space="0" w:color="auto" w:frame="1"/>
        </w:rPr>
      </w:pPr>
    </w:p>
    <w:p w14:paraId="28E668C1" w14:textId="595FE07D" w:rsidR="001A11F1" w:rsidRDefault="001A11F1" w:rsidP="001A11F1">
      <w:pPr>
        <w:ind w:right="3240"/>
        <w:rPr>
          <w:rFonts w:ascii="Comic Sans MS" w:hAnsi="Comic Sans MS" w:cs="Calibri"/>
          <w:color w:val="00000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"https://lh7-us.googleusercontent.com/docsz/AD_4nXciNAqV6N-qj6hcG4YDCGVJVlQLLuV8_azhnfyvLh2hjhA3T1nRj-JGAbZxXngzbVgtKzDvKrQx9DhSa2XonvgLFP4bj1t4Kx4rHCW5PYvr287QVsda06T4kT4phcA8GssdVmnSzOOBQZIcyPp_CapJ6gjlmQLOg__y6rzHyzH-jBqwQopCqg?key=j1XInK8qF2RL0QzxXqy2dw"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2A4D8603" w14:textId="6390B22A" w:rsidR="001A11F1" w:rsidRPr="00D16138" w:rsidRDefault="001A11F1" w:rsidP="001A11F1">
      <w:pPr>
        <w:ind w:right="3240"/>
        <w:rPr>
          <w:rFonts w:ascii="Comic Sans MS" w:hAnsi="Comic Sans MS" w:cs="Calibri"/>
          <w:color w:val="00000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"https://lh7-us.googleusercontent.com/docsz/AD_4nXeahLpxuDAEJe1LJGasEHeVNW1A0Fb1CdpvbCbKg3fGJhJ9rO9vfKeKIYZ6PNAITjvFYZdbPlBN-tk8MLcTkaeXZs_6Wy_W0r0xNNKSYuyeMU0GP6fyAlsdWt3H60H-crtA139nwBdjS-lcKEGcXssJf6a6adn8q0AgLWi46pJjcFPwVlzBIbw?key=Vcg2c4NCmT6kTnLtq3W38Q"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B1AE905" w14:textId="7F6CE0E4" w:rsidR="001A11F1" w:rsidRDefault="001A11F1" w:rsidP="001A11F1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"https://lh7-us.googleusercontent.com/docsz/AD_4nXcGt4HdvYqmLbzYTkhPf9AWM1SLgfaODBXD7_kNFLkibpNFis4Cmp4CQKRhu2hGpZgnY_g4C936qSHG3nyKoryD2VFLwKLwP4uiirTDsSRpdiPuC7ztkuSJxOHveQzblqVrplAUBYL6UE2LbuBxmXlhigqhm8-0yEGjrc_spoX8B3AYdyRrKSE?key=Vcg2c4NCmT6kTnLtq3W38Q"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"https://lh7-us.googleusercontent.com/docsz/AD_4nXdCQ5WGtwJyJau7QKjemx28HtI1ZYv_NuKDUBIANS8s2tJYoQjy9ozFnVU5nMElZnuK0Uz5dbW8SlqdISvoZsjSGfyjZ4HlHqU5GuRJUppc7f3kUTbwSUUhPbgLcwHtaFStknN7bSjpGIxHXTMOOTJd5JJPZeMfBU1ADzcWycw-Job4WncS91A?key=A1Txx7QIkcX2NQjuTFcDSg"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526A4D0A" w14:textId="23F10929" w:rsidR="001A11F1" w:rsidRDefault="001A11F1" w:rsidP="001A11F1">
      <w:pPr>
        <w:rPr>
          <w:rFonts w:ascii="Comic Sans MS" w:hAnsi="Comic Sans MS"/>
        </w:rPr>
      </w:pPr>
    </w:p>
    <w:p w14:paraId="531A6BF2" w14:textId="77777777" w:rsidR="001A11F1" w:rsidRDefault="001A11F1" w:rsidP="001A11F1">
      <w:pPr>
        <w:rPr>
          <w:rFonts w:ascii="Comic Sans MS" w:hAnsi="Comic Sans MS"/>
        </w:rPr>
      </w:pPr>
    </w:p>
    <w:p w14:paraId="1B333033" w14:textId="77777777" w:rsidR="00402673" w:rsidRDefault="00402673" w:rsidP="009C6B99">
      <w:pPr>
        <w:ind w:right="3240"/>
        <w:rPr>
          <w:rFonts w:ascii="Comic Sans MS" w:hAnsi="Comic Sans MS" w:cs="Calibri"/>
          <w:color w:val="000000"/>
        </w:rPr>
      </w:pPr>
    </w:p>
    <w:p w14:paraId="19FDFD41" w14:textId="77777777" w:rsidR="001A11F1" w:rsidRDefault="001A11F1" w:rsidP="009C6B99">
      <w:pPr>
        <w:ind w:right="3240"/>
        <w:rPr>
          <w:rFonts w:ascii="Comic Sans MS" w:hAnsi="Comic Sans MS" w:cs="Calibri"/>
          <w:color w:val="000000"/>
        </w:rPr>
      </w:pPr>
    </w:p>
    <w:p w14:paraId="5E1798A3" w14:textId="77777777" w:rsidR="00542C52" w:rsidRDefault="00542C52" w:rsidP="009C6B99">
      <w:pPr>
        <w:rPr>
          <w:rFonts w:ascii="Comic Sans MS" w:hAnsi="Comic Sans MS" w:cs="Calibri"/>
          <w:color w:val="000000"/>
        </w:rPr>
      </w:pPr>
    </w:p>
    <w:p w14:paraId="7B4C8C76" w14:textId="77777777" w:rsidR="00FE755A" w:rsidRDefault="00FE755A" w:rsidP="009C6B99">
      <w:pPr>
        <w:rPr>
          <w:rFonts w:ascii="Comic Sans MS" w:hAnsi="Comic Sans MS"/>
        </w:rPr>
      </w:pPr>
    </w:p>
    <w:p w14:paraId="206BE2E3" w14:textId="153C2530" w:rsidR="00A40304" w:rsidRPr="00301BF3" w:rsidRDefault="00A40304" w:rsidP="00301BF3">
      <w:pPr>
        <w:pStyle w:val="ListParagraph"/>
        <w:numPr>
          <w:ilvl w:val="1"/>
          <w:numId w:val="24"/>
        </w:numPr>
        <w:jc w:val="center"/>
        <w:rPr>
          <w:rFonts w:ascii="Comic Sans MS" w:hAnsi="Comic Sans MS"/>
        </w:rPr>
      </w:pPr>
      <w:r w:rsidRPr="00301BF3">
        <w:rPr>
          <w:rFonts w:ascii="Comic Sans MS" w:hAnsi="Comic Sans MS"/>
        </w:rPr>
        <w:lastRenderedPageBreak/>
        <w:t xml:space="preserve">Opener </w:t>
      </w:r>
      <w:r w:rsidR="0032656A" w:rsidRPr="00301BF3">
        <w:rPr>
          <w:rFonts w:ascii="Comic Sans MS" w:hAnsi="Comic Sans MS"/>
        </w:rPr>
        <w:t>–</w:t>
      </w:r>
      <w:r w:rsidRPr="00301BF3">
        <w:rPr>
          <w:rFonts w:ascii="Comic Sans MS" w:hAnsi="Comic Sans MS"/>
        </w:rPr>
        <w:t xml:space="preserve"> </w:t>
      </w:r>
      <w:r w:rsidR="00EE65D6" w:rsidRPr="00301BF3">
        <w:rPr>
          <w:rFonts w:ascii="Comic Sans MS" w:hAnsi="Comic Sans MS"/>
        </w:rPr>
        <w:t>Pythagorean Theorem and Its Converse</w:t>
      </w:r>
    </w:p>
    <w:p w14:paraId="0766A52F" w14:textId="53733975" w:rsidR="00301BF3" w:rsidRDefault="003B4B24" w:rsidP="00301BF3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A40304" w:rsidRPr="00920B70">
        <w:rPr>
          <w:rFonts w:ascii="Comic Sans MS" w:hAnsi="Comic Sans MS"/>
        </w:rPr>
        <w:t>________________________________  Date:________</w:t>
      </w:r>
      <w:r w:rsidR="00A40304" w:rsidRPr="00920B70">
        <w:rPr>
          <w:rFonts w:ascii="Comic Sans MS" w:hAnsi="Comic Sans MS"/>
        </w:rPr>
        <w:tab/>
        <w:t xml:space="preserve">  Period:________</w:t>
      </w:r>
    </w:p>
    <w:p w14:paraId="5A522525" w14:textId="6BD54F0F" w:rsidR="007B5D76" w:rsidRPr="00301BF3" w:rsidRDefault="000C374D" w:rsidP="00301BF3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996160" behindDoc="1" locked="0" layoutInCell="1" allowOverlap="1" wp14:anchorId="393B5435" wp14:editId="1DA2180E">
            <wp:simplePos x="0" y="0"/>
            <wp:positionH relativeFrom="column">
              <wp:posOffset>5629275</wp:posOffset>
            </wp:positionH>
            <wp:positionV relativeFrom="paragraph">
              <wp:posOffset>94615</wp:posOffset>
            </wp:positionV>
            <wp:extent cx="786130" cy="1461135"/>
            <wp:effectExtent l="0" t="0" r="1270" b="0"/>
            <wp:wrapTight wrapText="bothSides">
              <wp:wrapPolygon edited="0">
                <wp:start x="10468" y="0"/>
                <wp:lineTo x="2094" y="1502"/>
                <wp:lineTo x="1396" y="1877"/>
                <wp:lineTo x="1396" y="9199"/>
                <wp:lineTo x="0" y="11265"/>
                <wp:lineTo x="0" y="12203"/>
                <wp:lineTo x="1396" y="15207"/>
                <wp:lineTo x="1396" y="21403"/>
                <wp:lineTo x="21286" y="21403"/>
                <wp:lineTo x="21286" y="1502"/>
                <wp:lineTo x="13260" y="0"/>
                <wp:lineTo x="10468" y="0"/>
              </wp:wrapPolygon>
            </wp:wrapTight>
            <wp:docPr id="1484943569" name="Picture 70" descr="A black screen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43569" name="Picture 70" descr="A black screen with blu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F3" w:rsidRPr="00301BF3">
        <w:rPr>
          <w:rFonts w:ascii="Comic Sans MS" w:hAnsi="Comic Sans MS"/>
        </w:rPr>
        <w:t>Find the value of a.</w:t>
      </w:r>
    </w:p>
    <w:p w14:paraId="58BC40FF" w14:textId="54055687" w:rsidR="007B5D76" w:rsidRDefault="00E84D39" w:rsidP="00F945D5">
      <w:pPr>
        <w:pStyle w:val="NormalWeb"/>
        <w:spacing w:before="0" w:beforeAutospacing="0" w:after="0" w:afterAutospacing="0"/>
        <w:ind w:hanging="377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"https://lh7-rt.googleusercontent.com/docsz/AD_4nXciqBO573fvSm8SwR14wcHKG4xYjUE6UhVyC2Sw0FVq9MVS1utcD5_9c30f_yGafm0T42gzCQ66IzLWEIgp-67-cra5I71KTkmh9XBo5N-ZXFHI4xebYN3mtyvqBPTDSNRt8o4S7ZlKXL26O1Jpr4Ss1u8KAV3Rfcn1z7bCW5NLcRKqkscIqA?key=DJukucmDPE_OvEMRlET9Sw"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7A30D1EF" w14:textId="31E4873A" w:rsidR="007B5D76" w:rsidRDefault="007B5D76" w:rsidP="00F945D5">
      <w:pPr>
        <w:pStyle w:val="NormalWeb"/>
        <w:spacing w:before="0" w:beforeAutospacing="0" w:after="0" w:afterAutospacing="0"/>
        <w:ind w:hanging="377"/>
      </w:pPr>
    </w:p>
    <w:p w14:paraId="7FB74C13" w14:textId="1C23F731" w:rsidR="009805F7" w:rsidRDefault="00017503" w:rsidP="00A40304"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"https://lh7-us.googleusercontent.com/docsz/AD_4nXfKW486HcnO-hvZvqtO8QxtS0S0UawC1qU2BS4y4eVSjj3ThO2pJcTMHtCiFj_RWCLaKyA4g325La21wrMFa6tb_TDjoj7DCXy0hi8aW--iZCa0qLP4XtwuBoso3c0HxOvZoGfAm4I9Z7HawiB-WDDdz8tvfNvr_swoAMoJ4n0s_tJNFOfFMg?key=JBM283DQA1HiGE8lJqcasg"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  <w:r w:rsidR="00F72A7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F72A7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"https://lh7-us.googleusercontent.com/docsz/AD_4nXeZyCbRF_tDZIWdaFvkE3j_5ECS1o3tH2X2IuahHlN_cf8rBWm2qExnEqHLnIdskcrsdmaK_y5CcXdp8vXwgF2Ionz_iGVRdbWXNVbGs0AJAknS3c76jKJgZX6nUzNIfezENfoDPtoyuJFvAdThMA6EDqxNYKwIdZd-I319TFJ6VYwQ2H-Rxw?key=SlWCBpM0QA0XSU5cd9Vd2g"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F72A7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585BBC9" w14:textId="31F4E191" w:rsidR="009805F7" w:rsidRDefault="007B5D76" w:rsidP="00A40304"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="00F72A7B"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fldChar w:fldCharType="begin"/>
      </w:r>
      <w:r w:rsidR="00F72A7B"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"https://lh7-us.googleusercontent.com/docsz/AD_4nXez3bzpMCnNqdUFGbQVkIkNHuH1Z23uQBTGLSPVBs1YJ9awjqn_hdYkxsS4QeknQE0WLtLFnp2_WiYUM5dUA-CrOQUbDDccBAV3bB8Q-njSVXfkezLi01xLROmugVgMm3yfFpDJlkejWPXVhNDDGv_lvgxN4zoWm1UZadPl8UI-ErJxi2GIJw?key=SlWCBpM0QA0XSU5cd9Vd2g" \* MERGEFORMATINET </w:instrText>
      </w:r>
      <w:r w:rsidR="00000000"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fldChar w:fldCharType="separate"/>
      </w:r>
      <w:r w:rsidR="00F72A7B"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55761E35" w14:textId="3A2148F5" w:rsidR="000C374D" w:rsidRDefault="000C374D" w:rsidP="00785432">
      <w:pP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</w:pPr>
    </w:p>
    <w:p w14:paraId="1A430489" w14:textId="747C091A" w:rsidR="00785432" w:rsidRDefault="00E84D39" w:rsidP="00785432">
      <w:pPr>
        <w:rPr>
          <w:rFonts w:ascii="Comic Sans MS" w:hAnsi="Comic Sans MS"/>
        </w:rPr>
      </w:pPr>
      <w: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"https://lh7-rt.googleusercontent.com/docsz/AD_4nXdgHvotjjfApjYR8Nz12iinwKpamXmXUAD2Z3RjD-y9wxVlDbQnkng_rxpCdCyq8phqQqd59hYlyjIHg7khquOa4jtSqp8_Tw9xZjXIXREUuOMkwd6aS1fkWpne8hI8rDZqK-nKpXMHLbORRhYjtT58LecJcZ53YRFACekkGfUGOAyPmx71Cw8?key=DJukucmDPE_OvEMRlET9Sw" \* MERGEFORMATINET </w:instrText>
      </w:r>
      <w:r w:rsidR="00000000"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6FB43A2F" w14:textId="03E6D1B1" w:rsidR="00891F37" w:rsidRDefault="000C374D" w:rsidP="00785432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"https://lh7-us.googleusercontent.com/docsz/AD_4nXfO62c4NftLl9F8kwR6HHUtfAaUbPFsfvWFQUvrhMX6bz1UrhppOCD92M5LGqXSRO_-k9dU-4BfYz5ooS__eXsy2DLSd1p_UlTTGleINHzYPk4HizCuCK7nyFEBYtqxHJ8u1UlKa-hm1dVFFWkOcIuV2by5Z4ej_jfeST3xskB4xm1JquokNws?key=kw7pXWUeiGTnKhEYZANmkQ"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3EAEDE9D" w14:textId="5BABBE81" w:rsidR="00B06739" w:rsidRPr="005405CB" w:rsidRDefault="005405CB" w:rsidP="00807816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 w:rsidRPr="005405CB">
        <w:rPr>
          <w:rFonts w:ascii="Comic Sans MS" w:hAnsi="Comic Sans MS"/>
        </w:rPr>
        <w:t xml:space="preserve">Use a Pythagorean Triple to find the value of </w:t>
      </w:r>
      <w:r w:rsidR="00171B3F">
        <w:rPr>
          <w:rFonts w:ascii="Comic Sans MS" w:hAnsi="Comic Sans MS"/>
        </w:rPr>
        <w:t>a.</w:t>
      </w:r>
      <w:r w:rsidR="003D2DE8" w:rsidRPr="005405CB">
        <w:rPr>
          <w:bdr w:val="none" w:sz="0" w:space="0" w:color="auto" w:frame="1"/>
        </w:rPr>
        <w:fldChar w:fldCharType="begin"/>
      </w:r>
      <w:r w:rsidR="003D2DE8" w:rsidRPr="005405CB">
        <w:rPr>
          <w:bdr w:val="none" w:sz="0" w:space="0" w:color="auto" w:frame="1"/>
        </w:rPr>
        <w:instrText xml:space="preserve"> INCLUDEPICTURE "https://lh7-us.googleusercontent.com/docsz/AD_4nXcApm9Py5146djUcKg9H9hZrbHhbGWJf97Ucs9Ed5DsHtZoiQziqvXsoGxybvZetJind3awdFklOErap85cKScWwIJgSiL8tvrCCctKln9qj4k4LGxijHnqHI8vZ2lKpKcxMpKDpao_1qfh8eIdrl8qOitddUOs2adXEx80yvqA7mjxQWX5aWQ?key=3Opr-4IIvBUgP7Yiq3Skhg" \* MERGEFORMATINET </w:instrText>
      </w:r>
      <w:r w:rsidR="00000000">
        <w:rPr>
          <w:bdr w:val="none" w:sz="0" w:space="0" w:color="auto" w:frame="1"/>
        </w:rPr>
        <w:fldChar w:fldCharType="separate"/>
      </w:r>
      <w:r w:rsidR="003D2DE8" w:rsidRPr="005405CB">
        <w:rPr>
          <w:bdr w:val="none" w:sz="0" w:space="0" w:color="auto" w:frame="1"/>
        </w:rPr>
        <w:fldChar w:fldCharType="end"/>
      </w:r>
    </w:p>
    <w:p w14:paraId="7DFE3E47" w14:textId="13AEADA0" w:rsidR="00FA4C0E" w:rsidRPr="00B65C48" w:rsidRDefault="00171B3F" w:rsidP="00785432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997184" behindDoc="1" locked="0" layoutInCell="1" allowOverlap="1" wp14:anchorId="179C28C0" wp14:editId="13E0441F">
            <wp:simplePos x="0" y="0"/>
            <wp:positionH relativeFrom="column">
              <wp:posOffset>0</wp:posOffset>
            </wp:positionH>
            <wp:positionV relativeFrom="paragraph">
              <wp:posOffset>200697</wp:posOffset>
            </wp:positionV>
            <wp:extent cx="1613535" cy="636270"/>
            <wp:effectExtent l="0" t="0" r="0" b="0"/>
            <wp:wrapTight wrapText="bothSides">
              <wp:wrapPolygon edited="0">
                <wp:start x="1700" y="0"/>
                <wp:lineTo x="0" y="5174"/>
                <wp:lineTo x="0" y="9054"/>
                <wp:lineTo x="1700" y="13796"/>
                <wp:lineTo x="1700" y="14659"/>
                <wp:lineTo x="9351" y="20263"/>
                <wp:lineTo x="11561" y="20263"/>
                <wp:lineTo x="21421" y="15090"/>
                <wp:lineTo x="21421" y="13365"/>
                <wp:lineTo x="13941" y="7760"/>
                <wp:lineTo x="12411" y="6898"/>
                <wp:lineTo x="12751" y="3018"/>
                <wp:lineTo x="11731" y="2156"/>
                <wp:lineTo x="3060" y="0"/>
                <wp:lineTo x="1700" y="0"/>
              </wp:wrapPolygon>
            </wp:wrapTight>
            <wp:docPr id="1915087900" name="Picture 7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87900" name="Picture 71" descr="A blu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6B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="00FC7A6B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"https://lh7-us.googleusercontent.com/docsz/AD_4nXeVNAzDlwkuVz23Ed7PGutyU9-N9HskPTqcYXeR42pk_xnzkMhpz-6XHOafDnsda7uR_5-3wBbBotNzthI7NR8ieDMtDoVSG6KZElkez9Hn3_z-DOpBNnBZDZcgw8-1sAG_t_6xMuksqBcMfYpCsOqpkwYOYtwc0fJAOjZ0JhzVX6092qPG17A?key=xNDdxmqw_QATO0C94xHOjg"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="00FC7A6B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2A3E9B93" w14:textId="61E0D171" w:rsidR="000C374D" w:rsidRDefault="005F71EC" w:rsidP="000C374D">
      <w:pPr>
        <w:rPr>
          <w:rFonts w:ascii="Comic Sans MS" w:hAnsi="Comic Sans M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"https://lh7-rt.googleusercontent.com/docsz/AD_4nXeI4cWkxQZ-3bjWWIOucTn3j9-aZsGpceKcwv049QC2dY9VyuKhQqVtYPCfRTcJD94IyWbEimLT3TzZ9YwgUcpE0berWa_ugFHC3BsReQs50F215n6_7uUxvng02jIUGiP8S6vniz_9M90Wz1QTLgYaqPchtuLxcaFDDHvUc9M3j1wkYLftqQ?key=DJukucmDPE_OvEMRlET9Sw"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160A5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160A5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"https://lh7-rt.googleusercontent.com/docsz/AD_4nXfONVnmjHY-RQnHA4VbFMGDypfKl9IrPHLJIy6f9gQAJ38j4hei4WnA2u5zFDpu4puF4lrFbV0Ko10pPBak3sW7y3JIf5S2VBThTIPfsmFQrM6JzdE0fyxP7IoUf8EGG20MrT4XsExxjn1bUkgRVM_xQBprROft47YehfBXMzX5lvp0pPR4Bhk?key=DJukucmDPE_OvEMRlET9Sw"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160A5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891F37">
        <w:rPr>
          <w:bdr w:val="none" w:sz="0" w:space="0" w:color="auto" w:frame="1"/>
        </w:rPr>
        <w:fldChar w:fldCharType="begin"/>
      </w:r>
      <w:r w:rsidR="00891F37">
        <w:rPr>
          <w:bdr w:val="none" w:sz="0" w:space="0" w:color="auto" w:frame="1"/>
        </w:rPr>
        <w:instrText xml:space="preserve"> INCLUDEPICTURE "https://lh7-us.googleusercontent.com/docsz/AD_4nXdUlBcOzIVYGHYJJ6y0SJXFmptdAYpo95yQgPwpfdQXjc5AUh7f4DLjgWfdLv_JJt-iKPPAZeBlQBrGGFyZvyLLJ1WsRJg3JEoPslbi7GzTGrAEUpkuJYEbckFhBt5HGOFjnE1G4Y94iQuFTMyWSDAwI7G3WZNeHOUJ31MLDdqz3ocoDSx-Tw?key=JBM283DQA1HiGE8lJqcasg" \* MERGEFORMATINET </w:instrText>
      </w:r>
      <w:r w:rsidR="00000000">
        <w:rPr>
          <w:bdr w:val="none" w:sz="0" w:space="0" w:color="auto" w:frame="1"/>
        </w:rPr>
        <w:fldChar w:fldCharType="separate"/>
      </w:r>
      <w:r w:rsidR="00891F37">
        <w:rPr>
          <w:bdr w:val="none" w:sz="0" w:space="0" w:color="auto" w:frame="1"/>
        </w:rPr>
        <w:fldChar w:fldCharType="end"/>
      </w:r>
      <w:r w:rsidR="002C2048">
        <w:rPr>
          <w:bdr w:val="none" w:sz="0" w:space="0" w:color="auto" w:frame="1"/>
        </w:rPr>
        <w:fldChar w:fldCharType="begin"/>
      </w:r>
      <w:r w:rsidR="002C2048">
        <w:rPr>
          <w:bdr w:val="none" w:sz="0" w:space="0" w:color="auto" w:frame="1"/>
        </w:rPr>
        <w:instrText xml:space="preserve"> INCLUDEPICTURE "https://lh7-us.googleusercontent.com/docsz/AD_4nXfQ14WVPvppSDQUfY8WGL0J7Vtw3lDj9G6HdAhA4LKmXAPzFX7-DSsng5AeDTKjT_xhb0yKY2sgaVJX6k8SqhGI0jIBymzBXwOgov7arUFSLYCcqF75t0T4ldH66SlPEpYePVihMXyXB8Ar0UuhQO-MyPcxxMn2B3GEesb-IpNiceasERI8nKc?key=JBM283DQA1HiGE8lJqcasg" \* MERGEFORMATINET </w:instrText>
      </w:r>
      <w:r w:rsidR="00000000">
        <w:rPr>
          <w:bdr w:val="none" w:sz="0" w:space="0" w:color="auto" w:frame="1"/>
        </w:rPr>
        <w:fldChar w:fldCharType="separate"/>
      </w:r>
      <w:r w:rsidR="002C2048">
        <w:rPr>
          <w:bdr w:val="none" w:sz="0" w:space="0" w:color="auto" w:frame="1"/>
        </w:rPr>
        <w:fldChar w:fldCharType="end"/>
      </w:r>
    </w:p>
    <w:p w14:paraId="7F1D5E5C" w14:textId="2BF3020C" w:rsidR="000C374D" w:rsidRDefault="00171B3F" w:rsidP="000C374D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"https://lh7-us.googleusercontent.com/docsz/AD_4nXdAqJbtnNh5ClhpZ7uUwDwUUMNKLc39r2FwK6u8BiY1KzsUQqmdYhjvLZWnIU4WtmnmbxlFqo7vxtoSywKX9la2RWnOR02bBwgmfHwnu4wTjrt9ZTe-rFICsSlSi6NtljcgukhrbZj9CatZ7qxnixzKF7D-1O_puF8SeOASHEqL461EAV0SOgQ?key=kw7pXWUeiGTnKhEYZANmkQ"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09DA7984" w14:textId="65D0635F" w:rsidR="000C374D" w:rsidRDefault="000C374D" w:rsidP="000C374D">
      <w:pPr>
        <w:rPr>
          <w:rFonts w:ascii="Comic Sans MS" w:hAnsi="Comic Sans MS"/>
        </w:rPr>
      </w:pPr>
    </w:p>
    <w:p w14:paraId="18C1C9D9" w14:textId="653FA144" w:rsidR="000C374D" w:rsidRDefault="000C374D" w:rsidP="000C374D">
      <w:pPr>
        <w:rPr>
          <w:rFonts w:ascii="Comic Sans MS" w:hAnsi="Comic Sans MS"/>
        </w:rPr>
      </w:pPr>
    </w:p>
    <w:p w14:paraId="2C8F4CC6" w14:textId="1A156883" w:rsidR="000C374D" w:rsidRDefault="00697D5A" w:rsidP="000C374D">
      <w:pPr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00256" behindDoc="1" locked="0" layoutInCell="1" allowOverlap="1" wp14:anchorId="138F1832" wp14:editId="4913B3A9">
            <wp:simplePos x="0" y="0"/>
            <wp:positionH relativeFrom="column">
              <wp:posOffset>5537722</wp:posOffset>
            </wp:positionH>
            <wp:positionV relativeFrom="paragraph">
              <wp:posOffset>212538</wp:posOffset>
            </wp:positionV>
            <wp:extent cx="1292225" cy="985520"/>
            <wp:effectExtent l="0" t="0" r="3175" b="5080"/>
            <wp:wrapTight wrapText="bothSides">
              <wp:wrapPolygon edited="0">
                <wp:start x="1911" y="0"/>
                <wp:lineTo x="1274" y="1670"/>
                <wp:lineTo x="1486" y="2784"/>
                <wp:lineTo x="2760" y="4732"/>
                <wp:lineTo x="0" y="9186"/>
                <wp:lineTo x="0" y="11134"/>
                <wp:lineTo x="2760" y="13639"/>
                <wp:lineTo x="1274" y="18093"/>
                <wp:lineTo x="9341" y="20876"/>
                <wp:lineTo x="9553" y="21433"/>
                <wp:lineTo x="13586" y="21433"/>
                <wp:lineTo x="21441" y="18371"/>
                <wp:lineTo x="21441" y="15031"/>
                <wp:lineTo x="20379" y="13639"/>
                <wp:lineTo x="20804" y="1948"/>
                <wp:lineTo x="18469" y="1392"/>
                <wp:lineTo x="2972" y="0"/>
                <wp:lineTo x="1911" y="0"/>
              </wp:wrapPolygon>
            </wp:wrapTight>
            <wp:docPr id="1477511169" name="Picture 74" descr="A blue square with a pink rectang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11169" name="Picture 74" descr="A blue square with a pink rectangl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4D">
        <w:rPr>
          <w:rFonts w:ascii="Calibri" w:hAnsi="Calibri" w:cs="Calibri"/>
          <w:b/>
          <w:bCs/>
          <w:color w:val="3366FF"/>
          <w:sz w:val="22"/>
          <w:szCs w:val="22"/>
        </w:rPr>
        <w:t xml:space="preserve">CABLE BRACING </w:t>
      </w:r>
      <w:r w:rsidR="000C374D">
        <w:rPr>
          <w:rFonts w:ascii="Calibri" w:hAnsi="Calibri" w:cs="Calibri"/>
          <w:color w:val="000000"/>
          <w:sz w:val="22"/>
          <w:szCs w:val="22"/>
        </w:rPr>
        <w:t xml:space="preserve"> The steel structure shown is made of vertical columns and a horizontal beam. Steel cables are installed to prevent the structure from tilting over and collapsing. What is the length of cable </w:t>
      </w:r>
      <w:r w:rsidR="000C374D">
        <w:rPr>
          <w:rFonts w:ascii="Calibri" w:hAnsi="Calibri" w:cs="Calibri"/>
          <w:i/>
          <w:iCs/>
          <w:color w:val="000000"/>
          <w:sz w:val="22"/>
          <w:szCs w:val="22"/>
        </w:rPr>
        <w:t>AB</w:t>
      </w:r>
      <w:r w:rsidR="000C374D">
        <w:rPr>
          <w:rFonts w:ascii="Calibri" w:hAnsi="Calibri" w:cs="Calibri"/>
          <w:color w:val="000000"/>
          <w:sz w:val="22"/>
          <w:szCs w:val="22"/>
        </w:rPr>
        <w:t>?  </w:t>
      </w:r>
    </w:p>
    <w:p w14:paraId="2A2828EB" w14:textId="00DB4BA4" w:rsidR="000C374D" w:rsidRDefault="00697D5A" w:rsidP="000C374D">
      <w:pPr>
        <w:rPr>
          <w:rFonts w:ascii="Calibri" w:hAnsi="Calibri" w:cs="Calibri"/>
          <w:color w:val="000000"/>
          <w:sz w:val="22"/>
          <w:szCs w:val="22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"https://lh7-us.googleusercontent.com/docsz/AD_4nXd0IpF_72dXPm9_M0wnKiFTUWIifVwOnoAjUbzXVwI-Rl0oo8jhF-PVYIlMAswhUpSts2X9mX2rqLpFySNQtZVtnTdsqT-diYx7z2XnH0Bn58GFbiiVI-DLLSdrwSaHP6DPwFbg3fnENVPPGZlbA_KfvDtCOQLznbOU-2C-Yh2-eQ9O5xlKN1E?key=kw7pXWUeiGTnKhEYZANmkQ"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30271795" w14:textId="65F7A384" w:rsidR="000C374D" w:rsidRDefault="000C374D" w:rsidP="000C374D">
      <w:pPr>
        <w:rPr>
          <w:rFonts w:ascii="Comic Sans MS" w:hAnsi="Comic Sans MS"/>
        </w:rPr>
      </w:pPr>
    </w:p>
    <w:p w14:paraId="470E4DAB" w14:textId="618F5423" w:rsidR="00697D5A" w:rsidRDefault="00697D5A" w:rsidP="00910C3E">
      <w:pPr>
        <w:rPr>
          <w:rFonts w:ascii="Comic Sans MS" w:hAnsi="Comic Sans MS"/>
        </w:rPr>
      </w:pPr>
    </w:p>
    <w:p w14:paraId="140EBC53" w14:textId="77777777" w:rsidR="00910C3E" w:rsidRDefault="00910C3E" w:rsidP="00910C3E">
      <w:pPr>
        <w:rPr>
          <w:rFonts w:ascii="Comic Sans MS" w:hAnsi="Comic Sans MS"/>
        </w:rPr>
      </w:pPr>
    </w:p>
    <w:p w14:paraId="4E097920" w14:textId="4EE1EF41" w:rsidR="005F71EC" w:rsidRDefault="005F71EC" w:rsidP="005F71EC">
      <w:pPr>
        <w:rPr>
          <w:rFonts w:ascii="Comic Sans MS" w:hAnsi="Comic Sans MS"/>
        </w:rPr>
      </w:pPr>
    </w:p>
    <w:p w14:paraId="65B0FD55" w14:textId="441C5331" w:rsidR="002E4958" w:rsidRPr="00920B70" w:rsidRDefault="004B69C6" w:rsidP="002E495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9-</w:t>
      </w:r>
      <w:r w:rsidR="002E4958">
        <w:rPr>
          <w:rFonts w:ascii="Comic Sans MS" w:hAnsi="Comic Sans MS"/>
        </w:rPr>
        <w:t xml:space="preserve">2 </w:t>
      </w:r>
      <w:r w:rsidR="000A2180">
        <w:rPr>
          <w:rFonts w:ascii="Comic Sans MS" w:hAnsi="Comic Sans MS"/>
        </w:rPr>
        <w:t>Exit Slip</w:t>
      </w:r>
      <w:r w:rsidR="002E4958">
        <w:rPr>
          <w:rFonts w:ascii="Comic Sans MS" w:hAnsi="Comic Sans MS"/>
        </w:rPr>
        <w:t xml:space="preserve"> – </w:t>
      </w:r>
      <w:r w:rsidR="00EE65D6">
        <w:rPr>
          <w:rFonts w:ascii="Comic Sans MS" w:hAnsi="Comic Sans MS"/>
        </w:rPr>
        <w:t>Pythagorean Theorem and Its Converse</w:t>
      </w:r>
    </w:p>
    <w:p w14:paraId="1B1B6B5F" w14:textId="60904497" w:rsidR="000A2180" w:rsidRPr="0021662F" w:rsidRDefault="002E4958" w:rsidP="000A2180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</w:t>
      </w:r>
      <w:r w:rsidR="00480078" w:rsidRPr="00920B70">
        <w:rPr>
          <w:rFonts w:ascii="Comic Sans MS" w:hAnsi="Comic Sans MS"/>
        </w:rPr>
        <w:t>_ Date</w:t>
      </w:r>
      <w:r w:rsidRPr="00920B70">
        <w:rPr>
          <w:rFonts w:ascii="Comic Sans MS" w:hAnsi="Comic Sans MS"/>
        </w:rPr>
        <w:t>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111CE1A9" w14:textId="4E5E58A4" w:rsidR="005F71EC" w:rsidRPr="00910C3E" w:rsidRDefault="000F4DF3" w:rsidP="00910C3E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Fin</w:t>
      </w:r>
      <w:r w:rsidRPr="00301BF3">
        <w:rPr>
          <w:rFonts w:ascii="Comic Sans MS" w:hAnsi="Comic Sans MS"/>
        </w:rPr>
        <w:t>d the value of a.</w:t>
      </w:r>
      <w:r w:rsidR="00C778BA" w:rsidRPr="00910C3E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C778BA" w:rsidRPr="00910C3E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"https://lh7-rt.googleusercontent.com/docsz/AD_4nXc9ws8uQ5KqRTLwshc-iOBwLcElhuFwHJ9uc1Hr9Kc1KbvpdlfFKiUH_MbWni0p7C9mVPAoU9K-VYOdunnQrVdunKTioqnOnoJGQ7V-CeSsxxYRz3AkmjqIYoCFXPoemco6NArvQ6yOBO-mECOikpGDciPeb7bcnEKqYouYTQ0BeoRALx5rqtw?key=DJukucmDPE_OvEMRlET9Sw"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C778BA" w:rsidRPr="00910C3E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C09BBC8" w14:textId="63799739" w:rsidR="005F71EC" w:rsidRDefault="000F4DF3" w:rsidP="005F71EC">
      <w:pPr>
        <w:pStyle w:val="NormalWeb"/>
        <w:spacing w:before="0" w:beforeAutospacing="0" w:after="0" w:afterAutospacing="0"/>
        <w:ind w:hanging="377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998208" behindDoc="1" locked="0" layoutInCell="1" allowOverlap="1" wp14:anchorId="4F9D1C01" wp14:editId="15C1DBA3">
            <wp:simplePos x="0" y="0"/>
            <wp:positionH relativeFrom="column">
              <wp:posOffset>35560</wp:posOffset>
            </wp:positionH>
            <wp:positionV relativeFrom="paragraph">
              <wp:posOffset>93345</wp:posOffset>
            </wp:positionV>
            <wp:extent cx="779780" cy="1131570"/>
            <wp:effectExtent l="0" t="0" r="0" b="0"/>
            <wp:wrapTight wrapText="bothSides">
              <wp:wrapPolygon edited="0">
                <wp:start x="17238" y="0"/>
                <wp:lineTo x="9850" y="7758"/>
                <wp:lineTo x="5980" y="7758"/>
                <wp:lineTo x="5277" y="8485"/>
                <wp:lineTo x="5980" y="11636"/>
                <wp:lineTo x="0" y="18424"/>
                <wp:lineTo x="0" y="19394"/>
                <wp:lineTo x="7739" y="20364"/>
                <wp:lineTo x="8091" y="21333"/>
                <wp:lineTo x="10202" y="21333"/>
                <wp:lineTo x="10554" y="19394"/>
                <wp:lineTo x="18293" y="19394"/>
                <wp:lineTo x="19700" y="18909"/>
                <wp:lineTo x="18997" y="11636"/>
                <wp:lineTo x="21107" y="10182"/>
                <wp:lineTo x="21107" y="8727"/>
                <wp:lineTo x="18997" y="7758"/>
                <wp:lineTo x="18997" y="0"/>
                <wp:lineTo x="17238" y="0"/>
              </wp:wrapPolygon>
            </wp:wrapTight>
            <wp:docPr id="1494789892" name="Picture 72" descr="A blue and pink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89892" name="Picture 72" descr="A blue and pink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1EC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="005F71EC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"https://lh7-rt.googleusercontent.com/docsz/AD_4nXciqBO573fvSm8SwR14wcHKG4xYjUE6UhVyC2Sw0FVq9MVS1utcD5_9c30f_yGafm0T42gzCQ66IzLWEIgp-67-cra5I71KTkmh9XBo5N-ZXFHI4xebYN3mtyvqBPTDSNRt8o4S7ZlKXL26O1Jpr4Ss1u8KAV3Rfcn1z7bCW5NLcRKqkscIqA?key=DJukucmDPE_OvEMRlET9Sw"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="005F71EC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3C75A1A7" w14:textId="43CC2E83" w:rsidR="005F71EC" w:rsidRDefault="005F71EC" w:rsidP="005F71EC">
      <w:pPr>
        <w:pStyle w:val="NormalWeb"/>
        <w:spacing w:before="0" w:beforeAutospacing="0" w:after="0" w:afterAutospacing="0"/>
        <w:ind w:hanging="377"/>
      </w:pPr>
    </w:p>
    <w:p w14:paraId="07C74DC7" w14:textId="6B3821E7" w:rsidR="005F71EC" w:rsidRDefault="005F71EC" w:rsidP="005F71EC"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"https://lh7-us.googleusercontent.com/docsz/AD_4nXfKW486HcnO-hvZvqtO8QxtS0S0UawC1qU2BS4y4eVSjj3ThO2pJcTMHtCiFj_RWCLaKyA4g325La21wrMFa6tb_TDjoj7DCXy0hi8aW--iZCa0qLP4XtwuBoso3c0HxOvZoGfAm4I9Z7HawiB-WDDdz8tvfNvr_swoAMoJ4n0s_tJNFOfFMg?key=JBM283DQA1HiGE8lJqcasg"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"https://lh7-us.googleusercontent.com/docsz/AD_4nXeZyCbRF_tDZIWdaFvkE3j_5ECS1o3tH2X2IuahHlN_cf8rBWm2qExnEqHLnIdskcrsdmaK_y5CcXdp8vXwgF2Ionz_iGVRdbWXNVbGs0AJAknS3c76jKJgZX6nUzNIfezENfoDPtoyuJFvAdThMA6EDqxNYKwIdZd-I319TFJ6VYwQ2H-Rxw?key=SlWCBpM0QA0XSU5cd9Vd2g"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3FF7110" w14:textId="67BCA5A0" w:rsidR="005F71EC" w:rsidRDefault="005F71EC" w:rsidP="005F71EC"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="000F4DF3">
        <w:rPr>
          <w:bdr w:val="none" w:sz="0" w:space="0" w:color="auto" w:frame="1"/>
        </w:rPr>
        <w:fldChar w:fldCharType="begin"/>
      </w:r>
      <w:r w:rsidR="000F4DF3">
        <w:rPr>
          <w:bdr w:val="none" w:sz="0" w:space="0" w:color="auto" w:frame="1"/>
        </w:rPr>
        <w:instrText xml:space="preserve"> INCLUDEPICTURE "https://lh7-us.googleusercontent.com/docsz/AD_4nXc2R5OZDwsX0b023EXX6W9eraGQtHOl2NtCSDkq1uZu1DQkPBvd7P6KuzWTph_0exktOcVZqJFkS__XEeKv0j0Job8cWSOrGtQBfAMJ03WIWdNZipJo5cfloSUkw9DpQgi-nXzKh203n9my5DNrCksLqupGpO2huP46C675PGdvcj_raqYSLcY?key=kw7pXWUeiGTnKhEYZANmkQ" \* MERGEFORMATINET </w:instrText>
      </w:r>
      <w:r w:rsidR="00000000">
        <w:rPr>
          <w:bdr w:val="none" w:sz="0" w:space="0" w:color="auto" w:frame="1"/>
        </w:rPr>
        <w:fldChar w:fldCharType="separate"/>
      </w:r>
      <w:r w:rsidR="000F4DF3">
        <w:rPr>
          <w:bdr w:val="none" w:sz="0" w:space="0" w:color="auto" w:frame="1"/>
        </w:rPr>
        <w:fldChar w:fldCharType="end"/>
      </w:r>
      <w:r w:rsidR="001A111F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1A111F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"https://lh7-rt.googleusercontent.com/docsz/AD_4nXeU-tg6tZwnBZljrhkqKvLj4ORdiwsIyMPCpLKzTr3BrhQ8i1xDe81HwUQ_RotQpMGu7ItfAGi_UV4L7RHGGPBifAGp7OQfdEBqWNYCcLBcT50Izo_DrSuEjvy-4EGCFNydV_vSHBB78c4s8klYsmp-S-qLSfEiAUHBwZpjppZzhMC8oTWzbw?key=DJukucmDPE_OvEMRlET9Sw"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1A111F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"https://lh7-us.googleusercontent.com/docsz/AD_4nXez3bzpMCnNqdUFGbQVkIkNHuH1Z23uQBTGLSPVBs1YJ9awjqn_hdYkxsS4QeknQE0WLtLFnp2_WiYUM5dUA-CrOQUbDDccBAV3bB8Q-njSVXfkezLi01xLROmugVgMm3yfFpDJlkejWPXVhNDDGv_lvgxN4zoWm1UZadPl8UI-ErJxi2GIJw?key=SlWCBpM0QA0XSU5cd9Vd2g" \* MERGEFORMATINET </w:instrText>
      </w:r>
      <w:r w:rsidR="00000000"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79A114E7" w14:textId="19BDB841" w:rsidR="005F71EC" w:rsidRDefault="005F71EC" w:rsidP="005F71EC">
      <w:pPr>
        <w:rPr>
          <w:rFonts w:ascii="Comic Sans MS" w:hAnsi="Comic Sans MS"/>
        </w:rPr>
      </w:pPr>
      <w: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"https://lh7-rt.googleusercontent.com/docsz/AD_4nXdgHvotjjfApjYR8Nz12iinwKpamXmXUAD2Z3RjD-y9wxVlDbQnkng_rxpCdCyq8phqQqd59hYlyjIHg7khquOa4jtSqp8_Tw9xZjXIXREUuOMkwd6aS1fkWpne8hI8rDZqK-nKpXMHLbORRhYjtT58LecJcZ53YRFACekkGfUGOAyPmx71Cw8?key=DJukucmDPE_OvEMRlET9Sw" \* MERGEFORMATINET </w:instrText>
      </w:r>
      <w:r w:rsidR="00000000"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mbria Math" w:hAnsi="Cambria Math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33ABD48F" w14:textId="09C4258B" w:rsidR="005F71EC" w:rsidRDefault="005F71EC" w:rsidP="005F71EC">
      <w:pPr>
        <w:rPr>
          <w:rFonts w:ascii="Comic Sans MS" w:hAnsi="Comic Sans MS"/>
        </w:rPr>
      </w:pPr>
    </w:p>
    <w:p w14:paraId="26121C01" w14:textId="10BD8CBD" w:rsidR="005F71EC" w:rsidRDefault="005F71EC" w:rsidP="005F71EC">
      <w:pPr>
        <w:rPr>
          <w:rFonts w:ascii="Comic Sans MS" w:hAnsi="Comic Sans MS"/>
        </w:rPr>
      </w:pPr>
    </w:p>
    <w:p w14:paraId="1F17CA11" w14:textId="77777777" w:rsidR="000F4DF3" w:rsidRPr="005405CB" w:rsidRDefault="000F4DF3" w:rsidP="000F4DF3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 w:rsidRPr="005405CB">
        <w:rPr>
          <w:rFonts w:ascii="Comic Sans MS" w:hAnsi="Comic Sans MS"/>
        </w:rPr>
        <w:t xml:space="preserve">Use a Pythagorean Triple to find the value of </w:t>
      </w:r>
      <w:r>
        <w:rPr>
          <w:rFonts w:ascii="Comic Sans MS" w:hAnsi="Comic Sans MS"/>
        </w:rPr>
        <w:t>a.</w:t>
      </w:r>
      <w:r w:rsidRPr="005405CB">
        <w:rPr>
          <w:bdr w:val="none" w:sz="0" w:space="0" w:color="auto" w:frame="1"/>
        </w:rPr>
        <w:fldChar w:fldCharType="begin"/>
      </w:r>
      <w:r w:rsidRPr="005405CB">
        <w:rPr>
          <w:bdr w:val="none" w:sz="0" w:space="0" w:color="auto" w:frame="1"/>
        </w:rPr>
        <w:instrText xml:space="preserve"> INCLUDEPICTURE "https://lh7-us.googleusercontent.com/docsz/AD_4nXcApm9Py5146djUcKg9H9hZrbHhbGWJf97Ucs9Ed5DsHtZoiQziqvXsoGxybvZetJind3awdFklOErap85cKScWwIJgSiL8tvrCCctKln9qj4k4LGxijHnqHI8vZ2lKpKcxMpKDpao_1qfh8eIdrl8qOitddUOs2adXEx80yvqA7mjxQWX5aWQ?key=3Opr-4IIvBUgP7Yiq3Skhg" \* MERGEFORMATINET </w:instrText>
      </w:r>
      <w:r w:rsidR="00000000">
        <w:rPr>
          <w:bdr w:val="none" w:sz="0" w:space="0" w:color="auto" w:frame="1"/>
        </w:rPr>
        <w:fldChar w:fldCharType="separate"/>
      </w:r>
      <w:r w:rsidRPr="005405CB">
        <w:rPr>
          <w:bdr w:val="none" w:sz="0" w:space="0" w:color="auto" w:frame="1"/>
        </w:rPr>
        <w:fldChar w:fldCharType="end"/>
      </w:r>
    </w:p>
    <w:p w14:paraId="034A1D39" w14:textId="1A40636D" w:rsidR="005F71EC" w:rsidRDefault="005839E1" w:rsidP="005F71EC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999232" behindDoc="1" locked="0" layoutInCell="1" allowOverlap="1" wp14:anchorId="4DCE22CF" wp14:editId="56BC6D81">
            <wp:simplePos x="0" y="0"/>
            <wp:positionH relativeFrom="column">
              <wp:posOffset>-53788</wp:posOffset>
            </wp:positionH>
            <wp:positionV relativeFrom="paragraph">
              <wp:posOffset>137197</wp:posOffset>
            </wp:positionV>
            <wp:extent cx="1346835" cy="680720"/>
            <wp:effectExtent l="0" t="0" r="0" b="5080"/>
            <wp:wrapTight wrapText="bothSides">
              <wp:wrapPolygon edited="0">
                <wp:start x="9980" y="0"/>
                <wp:lineTo x="0" y="4030"/>
                <wp:lineTo x="0" y="5642"/>
                <wp:lineTo x="9165" y="13299"/>
                <wp:lineTo x="8554" y="15716"/>
                <wp:lineTo x="9165" y="17328"/>
                <wp:lineTo x="17313" y="19746"/>
                <wp:lineTo x="18942" y="21358"/>
                <wp:lineTo x="19146" y="21358"/>
                <wp:lineTo x="20368" y="21358"/>
                <wp:lineTo x="20368" y="19746"/>
                <wp:lineTo x="21386" y="13299"/>
                <wp:lineTo x="21386" y="11687"/>
                <wp:lineTo x="20368" y="6851"/>
                <wp:lineTo x="20775" y="4836"/>
                <wp:lineTo x="19757" y="4030"/>
                <wp:lineTo x="11813" y="0"/>
                <wp:lineTo x="9980" y="0"/>
              </wp:wrapPolygon>
            </wp:wrapTight>
            <wp:docPr id="1933490634" name="Picture 73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90634" name="Picture 73" descr="A blu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EC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1A3BEC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"https://lh7-rt.googleusercontent.com/docsz/AD_4nXcXf-buoAHnnDMnYPOf0n25ZW9siMgTOrgQi9OxXNHg6NFDGlsHUA7EPqTeQYM_LWV7sL88GIDtFFRbT6u63AcNIw8ov7zO3sO2dUFNcAyP2Q2xT2SMvemBIIc8Y5OoYfKdb1q-ZNaLtmviRh1yvhXA3iAmaaA1ykwERrvMCCBoF8cLn_ijZg?key=DJukucmDPE_OvEMRlET9Sw"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1A3BEC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F534A2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F534A2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"https://lh7-rt.googleusercontent.com/docsz/AD_4nXco0W3nLHvJKCCeNzhZ7Jnw7p8tBehSS3RwBRX3RbsiEejIQcsvRXKN04hqdgRKAZyvPgKM2nX1W0k4iEHnTPa-Ytd2w-NZ6HByoOZV4oloLYzJpiFui0xN6keInx05ewpixi-MvoT4txLa1JIwVaGB81WW0ElxPQLF8Vy4-UHiKGlL2xJLLPc?key=DJukucmDPE_OvEMRlET9Sw"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F534A2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5F71EC">
        <w:rPr>
          <w:bdr w:val="none" w:sz="0" w:space="0" w:color="auto" w:frame="1"/>
        </w:rPr>
        <w:fldChar w:fldCharType="begin"/>
      </w:r>
      <w:r w:rsidR="005F71EC">
        <w:rPr>
          <w:bdr w:val="none" w:sz="0" w:space="0" w:color="auto" w:frame="1"/>
        </w:rPr>
        <w:instrText xml:space="preserve"> INCLUDEPICTURE "https://lh7-us.googleusercontent.com/docsz/AD_4nXcApm9Py5146djUcKg9H9hZrbHhbGWJf97Ucs9Ed5DsHtZoiQziqvXsoGxybvZetJind3awdFklOErap85cKScWwIJgSiL8tvrCCctKln9qj4k4LGxijHnqHI8vZ2lKpKcxMpKDpao_1qfh8eIdrl8qOitddUOs2adXEx80yvqA7mjxQWX5aWQ?key=3Opr-4IIvBUgP7Yiq3Skhg" \* MERGEFORMATINET </w:instrText>
      </w:r>
      <w:r w:rsidR="00000000">
        <w:rPr>
          <w:bdr w:val="none" w:sz="0" w:space="0" w:color="auto" w:frame="1"/>
        </w:rPr>
        <w:fldChar w:fldCharType="separate"/>
      </w:r>
      <w:r w:rsidR="005F71EC">
        <w:rPr>
          <w:bdr w:val="none" w:sz="0" w:space="0" w:color="auto" w:frame="1"/>
        </w:rPr>
        <w:fldChar w:fldCharType="end"/>
      </w:r>
    </w:p>
    <w:p w14:paraId="4D4FC1A3" w14:textId="2DFA391C" w:rsidR="005F71EC" w:rsidRPr="00B65C48" w:rsidRDefault="005839E1" w:rsidP="005F71EC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"https://lh7-us.googleusercontent.com/docsz/AD_4nXcccoFUpBmepgyM2fc44GbWr-4dS8n9wiCLntHBj_ywAHHbfMAdHOSDnFHrgVof6xXDYHjiglM80V05mleRVO9A2NffPKWbJ3eLW6Ne4TWgGr54YDs77mZDg85IZN95Wv1oHLegHm75QOA3x-v-ffh_p8kKsXHgrz93iV9kS7nbd-SBjIQ9tOU?key=kw7pXWUeiGTnKhEYZANmkQ"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5F71EC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="005F71EC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"https://lh7-us.googleusercontent.com/docsz/AD_4nXeVNAzDlwkuVz23Ed7PGutyU9-N9HskPTqcYXeR42pk_xnzkMhpz-6XHOafDnsda7uR_5-3wBbBotNzthI7NR8ieDMtDoVSG6KZElkez9Hn3_z-DOpBNnBZDZcgw8-1sAG_t_6xMuksqBcMfYpCsOqpkwYOYtwc0fJAOjZ0JhzVX6092qPG17A?key=xNDdxmqw_QATO0C94xHOjg"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="005F71EC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68A35BCC" w14:textId="653CFC33" w:rsidR="005839E1" w:rsidRDefault="005839E1" w:rsidP="001612A3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18DC4DCE" w14:textId="726BEEE6" w:rsidR="005839E1" w:rsidRDefault="005839E1" w:rsidP="001612A3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171B9948" w14:textId="1F46F742" w:rsidR="001612A3" w:rsidRDefault="005F71EC" w:rsidP="001612A3">
      <w:pPr>
        <w:rPr>
          <w:rFonts w:ascii="Comic Sans MS" w:hAnsi="Comic Sans M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"https://lh7-rt.googleusercontent.com/docsz/AD_4nXeI4cWkxQZ-3bjWWIOucTn3j9-aZsGpceKcwv049QC2dY9VyuKhQqVtYPCfRTcJD94IyWbEimLT3TzZ9YwgUcpE0berWa_ugFHC3BsReQs50F215n6_7uUxvng02jIUGiP8S6vniz_9M90Wz1QTLgYaqPchtuLxcaFDDHvUc9M3j1wkYLftqQ?key=DJukucmDPE_OvEMRlET9Sw"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"https://lh7-rt.googleusercontent.com/docsz/AD_4nXfONVnmjHY-RQnHA4VbFMGDypfKl9IrPHLJIy6f9gQAJ38j4hei4WnA2u5zFDpu4puF4lrFbV0Ko10pPBak3sW7y3JIf5S2VBThTIPfsmFQrM6JzdE0fyxP7IoUf8EGG20MrT4XsExxjn1bUkgRVM_xQBprROft47YehfBXMzX5lvp0pPR4Bhk?key=DJukucmDPE_OvEMRlET9Sw"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"https://lh7-us.googleusercontent.com/docsz/AD_4nXdUlBcOzIVYGHYJJ6y0SJXFmptdAYpo95yQgPwpfdQXjc5AUh7f4DLjgWfdLv_JJt-iKPPAZeBlQBrGGFyZvyLLJ1WsRJg3JEoPslbi7GzTGrAEUpkuJYEbckFhBt5HGOFjnE1G4Y94iQuFTMyWSDAwI7G3WZNeHOUJ31MLDdqz3ocoDSx-Tw?key=JBM283DQA1HiGE8lJqcasg"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"https://lh7-us.googleusercontent.com/docsz/AD_4nXfQ14WVPvppSDQUfY8WGL0J7Vtw3lDj9G6HdAhA4LKmXAPzFX7-DSsng5AeDTKjT_xhb0yKY2sgaVJX6k8SqhGI0jIBymzBXwOgov7arUFSLYCcqF75t0T4ldH66SlPEpYePVihMXyXB8Ar0UuhQO-MyPcxxMn2B3GEesb-IpNiceasERI8nKc?key=JBM283DQA1HiGE8lJqcasg"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1B7920D0" w14:textId="3586A33F" w:rsidR="005F71EC" w:rsidRDefault="001612A3" w:rsidP="001612A3">
      <w:pPr>
        <w:rPr>
          <w:rFonts w:ascii="Comic Sans MS" w:hAnsi="Comic Sans MS"/>
        </w:rPr>
      </w:pPr>
      <w:r>
        <w:rPr>
          <w:rFonts w:ascii="Calibri" w:hAnsi="Calibri" w:cs="Calibri"/>
          <w:b/>
          <w:bCs/>
          <w:color w:val="3366FF"/>
          <w:sz w:val="22"/>
          <w:szCs w:val="22"/>
        </w:rPr>
        <w:t xml:space="preserve">LADDER </w:t>
      </w:r>
      <w:r>
        <w:rPr>
          <w:rFonts w:ascii="Calibri" w:hAnsi="Calibri" w:cs="Calibri"/>
          <w:color w:val="000000"/>
          <w:sz w:val="22"/>
          <w:szCs w:val="22"/>
        </w:rPr>
        <w:t> A ladder is placed against a wall such that the top is 8 feet above the ground. If the ladder is 10 feet long, how far away from the wall is the base of the ladder?  </w:t>
      </w:r>
    </w:p>
    <w:p w14:paraId="6A3C21B5" w14:textId="22544818" w:rsidR="000F4DF3" w:rsidRDefault="000F4DF3" w:rsidP="005F71EC">
      <w:pPr>
        <w:jc w:val="center"/>
        <w:rPr>
          <w:rFonts w:ascii="Comic Sans MS" w:hAnsi="Comic Sans MS"/>
        </w:rPr>
      </w:pPr>
    </w:p>
    <w:p w14:paraId="5A3895AC" w14:textId="0ACBF32A" w:rsidR="000F4DF3" w:rsidRDefault="00697D5A" w:rsidP="005F71EC">
      <w:pPr>
        <w:jc w:val="center"/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"https://lh7-us.googleusercontent.com/docsz/AD_4nXdiyGAv8etzB9hhHOpAVxAKdYyJ1n1FVClYloBgBjs2hzY3tuEiEFBlYe07eFdNkoYjjiKfMB3OFSU6UGoLmzYOiS8tGXMIYEN4iNLkz4w0xKtrqHZ7KyYZqaznIW1FJifzQ_2QnC5_zf-YyNMAVO0rkBvgIZ0cLgqLWgBiN307hH8OVFHJoqs?key=kw7pXWUeiGTnKhEYZANmkQ"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10EC9033" w14:textId="19A43CC9" w:rsidR="005F71EC" w:rsidRDefault="00697D5A" w:rsidP="005F71EC">
      <w:pPr>
        <w:jc w:val="center"/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01280" behindDoc="1" locked="0" layoutInCell="1" allowOverlap="1" wp14:anchorId="0860EC82" wp14:editId="1A5C01C4">
            <wp:simplePos x="0" y="0"/>
            <wp:positionH relativeFrom="column">
              <wp:posOffset>5713580</wp:posOffset>
            </wp:positionH>
            <wp:positionV relativeFrom="paragraph">
              <wp:posOffset>-586964</wp:posOffset>
            </wp:positionV>
            <wp:extent cx="876300" cy="914400"/>
            <wp:effectExtent l="0" t="0" r="0" b="0"/>
            <wp:wrapTight wrapText="bothSides">
              <wp:wrapPolygon edited="0">
                <wp:start x="2504" y="0"/>
                <wp:lineTo x="2504" y="9600"/>
                <wp:lineTo x="0" y="11400"/>
                <wp:lineTo x="0" y="13200"/>
                <wp:lineTo x="2504" y="14400"/>
                <wp:lineTo x="2504" y="19200"/>
                <wp:lineTo x="0" y="21000"/>
                <wp:lineTo x="0" y="21300"/>
                <wp:lineTo x="21287" y="21300"/>
                <wp:lineTo x="21287" y="21000"/>
                <wp:lineTo x="17530" y="19200"/>
                <wp:lineTo x="13774" y="14400"/>
                <wp:lineTo x="15965" y="11400"/>
                <wp:lineTo x="15026" y="10200"/>
                <wp:lineTo x="10017" y="9600"/>
                <wp:lineTo x="6261" y="4800"/>
                <wp:lineTo x="4070" y="0"/>
                <wp:lineTo x="2504" y="0"/>
              </wp:wrapPolygon>
            </wp:wrapTight>
            <wp:docPr id="1669527514" name="Picture 75" descr="A blue and pink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7514" name="Picture 75" descr="A blue and pink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84419" w14:textId="77777777" w:rsidR="003A5A50" w:rsidRDefault="003A5A50" w:rsidP="003A5A50">
      <w:pPr>
        <w:rPr>
          <w:rFonts w:ascii="Comic Sans MS" w:hAnsi="Comic Sans MS"/>
        </w:rPr>
      </w:pPr>
    </w:p>
    <w:p w14:paraId="3BCC15AA" w14:textId="3807A6EA" w:rsidR="003A5A50" w:rsidRPr="00B16D54" w:rsidRDefault="006F45AC" w:rsidP="004B2122">
      <w:pPr>
        <w:rPr>
          <w:rFonts w:ascii="Comic Sans MS" w:hAnsi="Comic Sans MS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"https://lh7-us.googleusercontent.com/docsz/AD_4nXeZXyps2psi5Ff3LloIBsxf_E8P82Ul0xJOCA3h-W1XflFptQ1bL5k4AL1T042mcqmhnXIU6dijj-Lxrefjl-1j2P-9bg6-kxXixb9E-2hUN-QH1_mRNXFe7_DjNndjLFtgsP7GCcBdgU8hZoQjTgP4x_IklF4rVpWJi_oyZ1OmhNvbSU9P40Y?key=3Opr-4IIvBUgP7Yiq3Skhg"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C33E6B7" w14:textId="2DD11CD3" w:rsidR="00A40304" w:rsidRPr="00920B70" w:rsidRDefault="004B69C6" w:rsidP="00A4030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9-</w:t>
      </w:r>
      <w:r w:rsidR="00781036">
        <w:rPr>
          <w:rFonts w:ascii="Comic Sans MS" w:hAnsi="Comic Sans MS"/>
        </w:rPr>
        <w:t xml:space="preserve">3 </w:t>
      </w:r>
      <w:r w:rsidR="00A40304">
        <w:rPr>
          <w:rFonts w:ascii="Comic Sans MS" w:hAnsi="Comic Sans MS"/>
        </w:rPr>
        <w:t xml:space="preserve">Opener – </w:t>
      </w:r>
      <w:r w:rsidR="00B6457E">
        <w:rPr>
          <w:rFonts w:ascii="Comic Sans MS" w:hAnsi="Comic Sans MS"/>
        </w:rPr>
        <w:t>Coordinates in Space</w:t>
      </w:r>
    </w:p>
    <w:p w14:paraId="4E26DC56" w14:textId="3786079C" w:rsidR="00A40304" w:rsidRPr="00920B70" w:rsidRDefault="003B4B24" w:rsidP="00A40304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A40304" w:rsidRPr="00920B70">
        <w:rPr>
          <w:rFonts w:ascii="Comic Sans MS" w:hAnsi="Comic Sans MS"/>
        </w:rPr>
        <w:t>________________________________  Date:________</w:t>
      </w:r>
      <w:r w:rsidR="00A40304" w:rsidRPr="00920B70">
        <w:rPr>
          <w:rFonts w:ascii="Comic Sans MS" w:hAnsi="Comic Sans MS"/>
        </w:rPr>
        <w:tab/>
        <w:t xml:space="preserve">  Period:________</w:t>
      </w:r>
    </w:p>
    <w:p w14:paraId="20B4689D" w14:textId="77777777" w:rsidR="003041FD" w:rsidRPr="003041FD" w:rsidRDefault="003041FD" w:rsidP="003041FD">
      <w:pPr>
        <w:pStyle w:val="ListParagraph"/>
        <w:numPr>
          <w:ilvl w:val="0"/>
          <w:numId w:val="27"/>
        </w:numPr>
        <w:rPr>
          <w:rFonts w:ascii="Calibri" w:hAnsi="Calibri" w:cs="Calibri"/>
          <w:color w:val="000000"/>
          <w:sz w:val="22"/>
          <w:szCs w:val="22"/>
        </w:rPr>
      </w:pPr>
      <w:r w:rsidRPr="003041FD">
        <w:rPr>
          <w:rFonts w:ascii="Comic Sans MS" w:hAnsi="Comic Sans MS"/>
        </w:rPr>
        <w:t xml:space="preserve">Graph a rectangular solid that contains the given point and the origin as vertices. </w:t>
      </w:r>
    </w:p>
    <w:p w14:paraId="4FF850F4" w14:textId="53555D8B" w:rsidR="00132473" w:rsidRPr="003041FD" w:rsidRDefault="008E28C2" w:rsidP="003041FD">
      <w:pPr>
        <w:pStyle w:val="ListParagraph"/>
        <w:ind w:left="440"/>
        <w:rPr>
          <w:rFonts w:ascii="Calibri" w:hAnsi="Calibri" w:cs="Calibri"/>
          <w:color w:val="000000"/>
          <w:sz w:val="22"/>
          <w:szCs w:val="22"/>
        </w:rPr>
      </w:pPr>
      <w:r w:rsidRPr="008E28C2">
        <w:rPr>
          <w:rFonts w:ascii="Calibri" w:hAnsi="Calibri" w:cs="Calibri"/>
          <w:color w:val="000000"/>
          <w:sz w:val="22"/>
          <w:szCs w:val="22"/>
        </w:rPr>
        <w:drawing>
          <wp:anchor distT="0" distB="0" distL="114300" distR="114300" simplePos="0" relativeHeight="252047360" behindDoc="1" locked="0" layoutInCell="1" allowOverlap="1" wp14:anchorId="03180040" wp14:editId="69322FC0">
            <wp:simplePos x="0" y="0"/>
            <wp:positionH relativeFrom="column">
              <wp:posOffset>4839335</wp:posOffset>
            </wp:positionH>
            <wp:positionV relativeFrom="paragraph">
              <wp:posOffset>44813</wp:posOffset>
            </wp:positionV>
            <wp:extent cx="2154555" cy="2178685"/>
            <wp:effectExtent l="0" t="0" r="4445" b="5715"/>
            <wp:wrapTight wrapText="bothSides">
              <wp:wrapPolygon edited="0">
                <wp:start x="0" y="0"/>
                <wp:lineTo x="0" y="21531"/>
                <wp:lineTo x="21517" y="21531"/>
                <wp:lineTo x="21517" y="0"/>
                <wp:lineTo x="0" y="0"/>
              </wp:wrapPolygon>
            </wp:wrapTight>
            <wp:docPr id="527582366" name="Picture 1" descr="A graph paper with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64734" name="Picture 1" descr="A graph paper with a gri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1FD" w:rsidRPr="003041FD">
        <w:rPr>
          <w:rFonts w:ascii="Comic Sans MS" w:hAnsi="Comic Sans MS"/>
        </w:rPr>
        <w:t>Label the coordinates of each vertex.</w:t>
      </w:r>
      <w:r w:rsidR="000864D7" w:rsidRPr="003041FD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0864D7" w:rsidRPr="003041FD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"https://lh7-rt.googleusercontent.com/docsz/AD_4nXf6KacVq3NImXDzgjaeCiPa1xaenlNx55UqaiejbvI9Hc7LpBXdZ2xg087EIZstdFNoMDNrYlNVdocBW4T79is0LHLY8pfn-XjsJXSpt3xUlqagLzXU432FPnhbepm4q3BSr8-KaixP3aXR9rqURObUWnYAVImyKZaAEvJaQQs_Ytb87abboJI?key=3fI2aCR_YpCNFh0qKjFmgw" \* MERGEFORMATINET </w:instrText>
      </w:r>
      <w:r w:rsidR="00000000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0864D7" w:rsidRPr="003041FD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E629788" w14:textId="59CC287A" w:rsidR="00132473" w:rsidRDefault="00CA1942" w:rsidP="00D32C93">
      <w:pPr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G</w:t>
      </w:r>
      <w:r>
        <w:rPr>
          <w:rFonts w:ascii="Calibri" w:hAnsi="Calibri" w:cs="Calibri"/>
          <w:color w:val="000000"/>
          <w:sz w:val="22"/>
          <w:szCs w:val="22"/>
        </w:rPr>
        <w:t>(–2, 4, 3)</w:t>
      </w:r>
    </w:p>
    <w:p w14:paraId="7209CC05" w14:textId="07DAD61B" w:rsidR="004014BE" w:rsidRDefault="004014BE" w:rsidP="00980E5B">
      <w:pPr>
        <w:rPr>
          <w:rFonts w:ascii="Calibri" w:hAnsi="Calibri" w:cs="Calibri"/>
          <w:color w:val="000000"/>
          <w:sz w:val="22"/>
          <w:szCs w:val="22"/>
        </w:rPr>
      </w:pPr>
    </w:p>
    <w:p w14:paraId="6F3067B9" w14:textId="2C1F1F45" w:rsidR="004014BE" w:rsidRDefault="00EA2844" w:rsidP="00980E5B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"https://lh7-rt.googleusercontent.com/docsz/AD_4nXdIJy0v7T3nFFB1PC0elKryp6IEyx3MP9d5pirHBfRUTu8fh7LG9HWgg9g9w_2RKqp71WmtkATH4TKUUyAgMRsYESXxAnjqmqr3jQnTpD_7h0cCV-DZNZgPemN78NiERimQvNpqkIVP83EQSjgNrwPqPGo1vlUIPfUwHBbNPknLeFzi4vECaHE?key=3fI2aCR_YpCNFh0qKjFmgw"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4014BE">
        <w:rPr>
          <w:bdr w:val="none" w:sz="0" w:space="0" w:color="auto" w:frame="1"/>
        </w:rPr>
        <w:fldChar w:fldCharType="begin"/>
      </w:r>
      <w:r w:rsidR="004014BE">
        <w:rPr>
          <w:bdr w:val="none" w:sz="0" w:space="0" w:color="auto" w:frame="1"/>
        </w:rPr>
        <w:instrText xml:space="preserve"> INCLUDEPICTURE "https://lh7-us.googleusercontent.com/docsz/AD_4nXdJAwcAMbX7X_QwZP8SPEuyq6ZtU1CWz667WVPusnjEw8sQkBvvuMT33DP3cbZ2jfHWeRLBcmQC_efxJ-zRfyhMZAcZR_Tt-9lU4ow2cM9NyomBBeieMnmzttfqbPWWFoOVPS4hJ39V99K6vycoiZrqQ5WsOrMNwLG3VvoTnXa95DA1kVk4bg?key=9XPGg2VcH_EFWTqwBct4cw" \* MERGEFORMATINET </w:instrText>
      </w:r>
      <w:r w:rsidR="00000000">
        <w:rPr>
          <w:bdr w:val="none" w:sz="0" w:space="0" w:color="auto" w:frame="1"/>
        </w:rPr>
        <w:fldChar w:fldCharType="separate"/>
      </w:r>
      <w:r w:rsidR="004014BE">
        <w:rPr>
          <w:bdr w:val="none" w:sz="0" w:space="0" w:color="auto" w:frame="1"/>
        </w:rPr>
        <w:fldChar w:fldCharType="end"/>
      </w:r>
    </w:p>
    <w:p w14:paraId="2EB22FE5" w14:textId="600C4F91" w:rsidR="00132473" w:rsidRDefault="00132473" w:rsidP="00980E5B">
      <w:pPr>
        <w:rPr>
          <w:rFonts w:ascii="Calibri" w:hAnsi="Calibri" w:cs="Calibri"/>
          <w:color w:val="000000"/>
          <w:sz w:val="22"/>
          <w:szCs w:val="22"/>
        </w:rPr>
      </w:pPr>
    </w:p>
    <w:p w14:paraId="31F08CD6" w14:textId="572B25C2" w:rsidR="00864DA7" w:rsidRDefault="00864DA7" w:rsidP="00980E5B">
      <w:pPr>
        <w:rPr>
          <w:rFonts w:ascii="Calibri" w:hAnsi="Calibri" w:cs="Calibri"/>
          <w:color w:val="000000"/>
          <w:sz w:val="22"/>
          <w:szCs w:val="22"/>
        </w:rPr>
      </w:pPr>
    </w:p>
    <w:p w14:paraId="37422A5B" w14:textId="6CCE96C5" w:rsidR="00786E7D" w:rsidRDefault="00786E7D" w:rsidP="00980E5B">
      <w:pPr>
        <w:rPr>
          <w:rFonts w:ascii="Calibri" w:hAnsi="Calibri" w:cs="Calibri"/>
          <w:color w:val="000000"/>
          <w:sz w:val="22"/>
          <w:szCs w:val="22"/>
        </w:rPr>
      </w:pPr>
    </w:p>
    <w:p w14:paraId="6E12E3A2" w14:textId="216F17E8" w:rsidR="000864D7" w:rsidRDefault="000864D7" w:rsidP="00980E5B">
      <w:pPr>
        <w:rPr>
          <w:rFonts w:ascii="Calibri" w:hAnsi="Calibri" w:cs="Calibri"/>
          <w:color w:val="000000"/>
          <w:sz w:val="22"/>
          <w:szCs w:val="22"/>
        </w:rPr>
      </w:pPr>
    </w:p>
    <w:p w14:paraId="3AAEBAEC" w14:textId="3C303E31" w:rsidR="000864D7" w:rsidRDefault="000864D7" w:rsidP="00980E5B">
      <w:pPr>
        <w:rPr>
          <w:rFonts w:ascii="Calibri" w:hAnsi="Calibri" w:cs="Calibri"/>
          <w:color w:val="000000"/>
          <w:sz w:val="22"/>
          <w:szCs w:val="22"/>
        </w:rPr>
      </w:pPr>
    </w:p>
    <w:p w14:paraId="79BADBF2" w14:textId="681897C5" w:rsidR="000864D7" w:rsidRPr="002F6423" w:rsidRDefault="002F6423" w:rsidP="002F6423">
      <w:pPr>
        <w:pStyle w:val="ListParagraph"/>
        <w:numPr>
          <w:ilvl w:val="0"/>
          <w:numId w:val="27"/>
        </w:numPr>
        <w:rPr>
          <w:rFonts w:ascii="Comic Sans MS" w:hAnsi="Comic Sans MS" w:cs="Calibri"/>
          <w:color w:val="000000"/>
        </w:rPr>
      </w:pPr>
      <w:r w:rsidRPr="002F6423">
        <w:rPr>
          <w:rFonts w:ascii="Comic Sans MS" w:hAnsi="Comic Sans MS" w:cs="Calibri"/>
          <w:color w:val="000000"/>
        </w:rPr>
        <w:t>Determine the distance between each pair of points.</w:t>
      </w:r>
    </w:p>
    <w:p w14:paraId="0A4592FA" w14:textId="08C11886" w:rsidR="002424DB" w:rsidRDefault="00FD5296" w:rsidP="00FD5296">
      <w:pPr>
        <w:ind w:firstLine="44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W</w:t>
      </w:r>
      <w:r>
        <w:rPr>
          <w:rFonts w:ascii="Calibri" w:hAnsi="Calibri" w:cs="Calibri"/>
          <w:color w:val="000000"/>
          <w:sz w:val="22"/>
          <w:szCs w:val="22"/>
        </w:rPr>
        <w:t xml:space="preserve">(2, –4, 3) and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X</w:t>
      </w:r>
      <w:r>
        <w:rPr>
          <w:rFonts w:ascii="Calibri" w:hAnsi="Calibri" w:cs="Calibri"/>
          <w:color w:val="000000"/>
          <w:sz w:val="22"/>
          <w:szCs w:val="22"/>
        </w:rPr>
        <w:t>(9, 2, 8)  </w:t>
      </w:r>
    </w:p>
    <w:p w14:paraId="601D93BD" w14:textId="7D3DA133" w:rsidR="00C75DCF" w:rsidRDefault="00153BC8" w:rsidP="00011E1F">
      <w:pPr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"https://lh7-rt.googleusercontent.com/docsz/AD_4nXcwWc9Gm0PS0YqslBRrO7mN2N2sk3IWG5kOTHlhAJmMx3pPTYCdkhQO3nsniyL1C1Z3HXrYIdTyGkQEDhUghP8-QYj-MTV7ySUadvRw0Uhf-WP8BMKRMvwGYTy8hutSpWllOG5cLFCdUi_PSJYtkYiXJ2H3X-yNeK66n9j6-g1fEKUJgPCSa2A?key=3fI2aCR_YpCNFh0qKjFmgw"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F4F81BF" w14:textId="43277ED1" w:rsidR="003F3ACB" w:rsidRDefault="003F3ACB" w:rsidP="00011E1F">
      <w:pPr>
        <w:rPr>
          <w:rFonts w:ascii="Comic Sans MS" w:hAnsi="Comic Sans MS"/>
          <w:sz w:val="20"/>
          <w:szCs w:val="20"/>
        </w:rPr>
      </w:pPr>
    </w:p>
    <w:p w14:paraId="039C45BF" w14:textId="6F3638F0" w:rsidR="003F3ACB" w:rsidRDefault="003F3ACB" w:rsidP="00011E1F">
      <w:pPr>
        <w:rPr>
          <w:rFonts w:ascii="Comic Sans MS" w:hAnsi="Comic Sans MS"/>
          <w:sz w:val="20"/>
          <w:szCs w:val="20"/>
        </w:rPr>
      </w:pPr>
    </w:p>
    <w:p w14:paraId="4B226568" w14:textId="694F02CE" w:rsidR="009730A0" w:rsidRDefault="005F0DAB" w:rsidP="00011E1F">
      <w:pPr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"https://lh7-rt.googleusercontent.com/docsz/AD_4nXcOYgkiauxBwhPILrjE5OhC3UGP-sn6Ak7fUX54uvw6RmA63TuHWGNeVFGQbYxj_Ct8WbzNTUfoqGMwvVcYjteDZ2MYujbcQV5vjFyxLvb3qFFG335_-aEiqzhke3VbJqb0_QUmn2d3nH9BS0n_hRAFbC1jwBXp9BVTyG3ypb4AaHUNAKMXHNE?key=3fI2aCR_YpCNFh0qKjFmgw"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1B6F5E2" w14:textId="520BD6FE" w:rsidR="009730A0" w:rsidRDefault="009730A0" w:rsidP="00011E1F">
      <w:pPr>
        <w:rPr>
          <w:rFonts w:ascii="Comic Sans MS" w:hAnsi="Comic Sans MS"/>
          <w:sz w:val="20"/>
          <w:szCs w:val="20"/>
        </w:rPr>
      </w:pPr>
    </w:p>
    <w:p w14:paraId="6989048F" w14:textId="7B6EC965" w:rsidR="008C56FC" w:rsidRPr="00864DA7" w:rsidRDefault="00864DA7" w:rsidP="00864DA7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r w:rsidRPr="00864DA7">
        <w:rPr>
          <w:rFonts w:ascii="Comic Sans MS" w:hAnsi="Comic Sans MS"/>
        </w:rPr>
        <w:t>Determine the coordinates of the midpoint M of the segment joining each pair of points.</w:t>
      </w:r>
    </w:p>
    <w:p w14:paraId="0FE18CD7" w14:textId="0252B858" w:rsidR="008C56FC" w:rsidRDefault="00FD5296" w:rsidP="00FD5296">
      <w:pPr>
        <w:ind w:firstLine="440"/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W</w:t>
      </w:r>
      <w:r>
        <w:rPr>
          <w:rFonts w:ascii="Calibri" w:hAnsi="Calibri" w:cs="Calibri"/>
          <w:color w:val="000000"/>
          <w:sz w:val="22"/>
          <w:szCs w:val="22"/>
        </w:rPr>
        <w:t xml:space="preserve">(2, –4, 3) and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X</w:t>
      </w:r>
      <w:r>
        <w:rPr>
          <w:rFonts w:ascii="Calibri" w:hAnsi="Calibri" w:cs="Calibri"/>
          <w:color w:val="000000"/>
          <w:sz w:val="22"/>
          <w:szCs w:val="22"/>
        </w:rPr>
        <w:t>(10, 2, 9)  </w:t>
      </w:r>
    </w:p>
    <w:p w14:paraId="1605CE16" w14:textId="0E9E1631" w:rsidR="008C56FC" w:rsidRDefault="008C56FC" w:rsidP="00011E1F">
      <w:pPr>
        <w:rPr>
          <w:rFonts w:ascii="Comic Sans MS" w:hAnsi="Comic Sans MS"/>
          <w:sz w:val="20"/>
          <w:szCs w:val="20"/>
        </w:rPr>
      </w:pPr>
    </w:p>
    <w:p w14:paraId="19A31DC5" w14:textId="5F8032C0" w:rsidR="008C56FC" w:rsidRDefault="008C56FC" w:rsidP="00011E1F">
      <w:pPr>
        <w:rPr>
          <w:rFonts w:ascii="Comic Sans MS" w:hAnsi="Comic Sans MS"/>
          <w:sz w:val="20"/>
          <w:szCs w:val="20"/>
        </w:rPr>
      </w:pPr>
    </w:p>
    <w:p w14:paraId="726682D9" w14:textId="2DAA745D" w:rsidR="008C56FC" w:rsidRDefault="008C56FC" w:rsidP="00011E1F">
      <w:pPr>
        <w:rPr>
          <w:rFonts w:ascii="Comic Sans MS" w:hAnsi="Comic Sans MS"/>
          <w:sz w:val="20"/>
          <w:szCs w:val="20"/>
        </w:rPr>
      </w:pPr>
    </w:p>
    <w:p w14:paraId="51C39CBF" w14:textId="56FDE2F5" w:rsidR="009730A0" w:rsidRDefault="009730A0" w:rsidP="00011E1F">
      <w:pPr>
        <w:rPr>
          <w:rFonts w:ascii="Comic Sans MS" w:hAnsi="Comic Sans MS"/>
          <w:sz w:val="20"/>
          <w:szCs w:val="20"/>
        </w:rPr>
      </w:pPr>
    </w:p>
    <w:p w14:paraId="6A71E051" w14:textId="324194EE" w:rsidR="009730A0" w:rsidRDefault="009730A0" w:rsidP="00011E1F">
      <w:pPr>
        <w:rPr>
          <w:rFonts w:ascii="Comic Sans MS" w:hAnsi="Comic Sans MS"/>
          <w:sz w:val="20"/>
          <w:szCs w:val="20"/>
        </w:rPr>
        <w:sectPr w:rsidR="009730A0" w:rsidSect="00DB78F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B7F0FC7" w14:textId="6F8CD7E6" w:rsidR="009257FA" w:rsidRPr="00920B70" w:rsidRDefault="004B69C6" w:rsidP="006076B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9-</w:t>
      </w:r>
      <w:r w:rsidR="009257FA">
        <w:rPr>
          <w:rFonts w:ascii="Comic Sans MS" w:hAnsi="Comic Sans MS"/>
        </w:rPr>
        <w:t xml:space="preserve">3 Exit Slip – </w:t>
      </w:r>
      <w:r w:rsidR="00B6457E">
        <w:rPr>
          <w:rFonts w:ascii="Comic Sans MS" w:hAnsi="Comic Sans MS"/>
        </w:rPr>
        <w:t>Coordinates in Space</w:t>
      </w:r>
    </w:p>
    <w:p w14:paraId="2FD49B15" w14:textId="043213C8" w:rsidR="006076B9" w:rsidRDefault="003B4B24" w:rsidP="00BB62FA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781036" w:rsidRPr="00920B70">
        <w:rPr>
          <w:rFonts w:ascii="Comic Sans MS" w:hAnsi="Comic Sans MS"/>
        </w:rPr>
        <w:t>________________________________  Date:________</w:t>
      </w:r>
      <w:r w:rsidR="00781036" w:rsidRPr="00920B70">
        <w:rPr>
          <w:rFonts w:ascii="Comic Sans MS" w:hAnsi="Comic Sans MS"/>
        </w:rPr>
        <w:tab/>
        <w:t xml:space="preserve">  Period:________</w:t>
      </w:r>
    </w:p>
    <w:p w14:paraId="4C378478" w14:textId="4117CB20" w:rsidR="00864DA7" w:rsidRPr="003041FD" w:rsidRDefault="00864DA7" w:rsidP="00864DA7">
      <w:pPr>
        <w:pStyle w:val="ListParagraph"/>
        <w:numPr>
          <w:ilvl w:val="0"/>
          <w:numId w:val="19"/>
        </w:numPr>
        <w:rPr>
          <w:rFonts w:ascii="Calibri" w:hAnsi="Calibri" w:cs="Calibri"/>
          <w:color w:val="000000"/>
          <w:sz w:val="22"/>
          <w:szCs w:val="22"/>
        </w:rPr>
      </w:pPr>
      <w:r w:rsidRPr="003041FD">
        <w:rPr>
          <w:rFonts w:ascii="Comic Sans MS" w:hAnsi="Comic Sans MS"/>
        </w:rPr>
        <w:t xml:space="preserve">Graph a rectangular solid that contains the given point and the origin as vertices. </w:t>
      </w:r>
    </w:p>
    <w:p w14:paraId="08E1D38D" w14:textId="102D856C" w:rsidR="00864DA7" w:rsidRPr="003041FD" w:rsidRDefault="008E28C2" w:rsidP="00864DA7">
      <w:pPr>
        <w:pStyle w:val="ListParagraph"/>
        <w:ind w:left="440"/>
        <w:rPr>
          <w:rFonts w:ascii="Calibri" w:hAnsi="Calibri" w:cs="Calibri"/>
          <w:color w:val="000000"/>
          <w:sz w:val="22"/>
          <w:szCs w:val="22"/>
        </w:rPr>
      </w:pPr>
      <w:r w:rsidRPr="008E28C2">
        <w:rPr>
          <w:rFonts w:ascii="Calibri" w:hAnsi="Calibri" w:cs="Calibri"/>
          <w:color w:val="000000"/>
          <w:sz w:val="22"/>
          <w:szCs w:val="22"/>
        </w:rPr>
        <w:drawing>
          <wp:anchor distT="0" distB="0" distL="114300" distR="114300" simplePos="0" relativeHeight="252045312" behindDoc="1" locked="0" layoutInCell="1" allowOverlap="1" wp14:anchorId="3AD1F1B5" wp14:editId="0DBF64C3">
            <wp:simplePos x="0" y="0"/>
            <wp:positionH relativeFrom="column">
              <wp:posOffset>4930775</wp:posOffset>
            </wp:positionH>
            <wp:positionV relativeFrom="paragraph">
              <wp:posOffset>92892</wp:posOffset>
            </wp:positionV>
            <wp:extent cx="2154555" cy="2178685"/>
            <wp:effectExtent l="0" t="0" r="4445" b="5715"/>
            <wp:wrapTight wrapText="bothSides">
              <wp:wrapPolygon edited="0">
                <wp:start x="0" y="0"/>
                <wp:lineTo x="0" y="21531"/>
                <wp:lineTo x="21517" y="21531"/>
                <wp:lineTo x="21517" y="0"/>
                <wp:lineTo x="0" y="0"/>
              </wp:wrapPolygon>
            </wp:wrapTight>
            <wp:docPr id="1015564734" name="Picture 1" descr="A graph paper with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64734" name="Picture 1" descr="A graph paper with a gri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DA7" w:rsidRPr="003041FD">
        <w:rPr>
          <w:rFonts w:ascii="Comic Sans MS" w:hAnsi="Comic Sans MS"/>
        </w:rPr>
        <w:t>Label the coordinates of each vertex.</w:t>
      </w:r>
      <w:r w:rsidR="00864DA7" w:rsidRPr="003041FD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864DA7" w:rsidRPr="003041FD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"https://lh7-rt.googleusercontent.com/docsz/AD_4nXf6KacVq3NImXDzgjaeCiPa1xaenlNx55UqaiejbvI9Hc7LpBXdZ2xg087EIZstdFNoMDNrYlNVdocBW4T79is0LHLY8pfn-XjsJXSpt3xUlqagLzXU432FPnhbepm4q3BSr8-KaixP3aXR9rqURObUWnYAVImyKZaAEvJaQQs_Ytb87abboJI?key=3fI2aCR_YpCNFh0qKjFmgw" \* MERGEFORMATINET </w:instrText>
      </w:r>
      <w:r w:rsidR="00000000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864DA7" w:rsidRPr="003041FD">
        <w:rPr>
          <w:rFonts w:ascii="Cambria Math" w:hAnsi="Cambria Math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A7D8789" w14:textId="5D952450" w:rsidR="00864DA7" w:rsidRDefault="00F8181B" w:rsidP="00D32C93">
      <w:pPr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B</w:t>
      </w:r>
      <w:r>
        <w:rPr>
          <w:rFonts w:ascii="Calibri" w:hAnsi="Calibri" w:cs="Calibri"/>
          <w:color w:val="000000"/>
          <w:sz w:val="22"/>
          <w:szCs w:val="22"/>
        </w:rPr>
        <w:t>(2, –2, 3)</w:t>
      </w:r>
    </w:p>
    <w:p w14:paraId="1CC57F45" w14:textId="7D7EE737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5FB02E24" w14:textId="4BEFB7EB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"https://lh7-rt.googleusercontent.com/docsz/AD_4nXdIJy0v7T3nFFB1PC0elKryp6IEyx3MP9d5pirHBfRUTu8fh7LG9HWgg9g9w_2RKqp71WmtkATH4TKUUyAgMRsYESXxAnjqmqr3jQnTpD_7h0cCV-DZNZgPemN78NiERimQvNpqkIVP83EQSjgNrwPqPGo1vlUIPfUwHBbNPknLeFzi4vECaHE?key=3fI2aCR_YpCNFh0qKjFmgw"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"https://lh7-us.googleusercontent.com/docsz/AD_4nXdJAwcAMbX7X_QwZP8SPEuyq6ZtU1CWz667WVPusnjEw8sQkBvvuMT33DP3cbZ2jfHWeRLBcmQC_efxJ-zRfyhMZAcZR_Tt-9lU4ow2cM9NyomBBeieMnmzttfqbPWWFoOVPS4hJ39V99K6vycoiZrqQ5WsOrMNwLG3VvoTnXa95DA1kVk4bg?key=9XPGg2VcH_EFWTqwBct4cw"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04E6FE23" w14:textId="18A09820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2CB03D23" w14:textId="60CE115C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002638F1" w14:textId="3D25E38C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6268E0A6" w14:textId="3C473688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55632521" w14:textId="7E501FB9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579449F1" w14:textId="77777777" w:rsidR="00864DA7" w:rsidRPr="002F6423" w:rsidRDefault="00864DA7" w:rsidP="00864DA7">
      <w:pPr>
        <w:pStyle w:val="ListParagraph"/>
        <w:numPr>
          <w:ilvl w:val="0"/>
          <w:numId w:val="19"/>
        </w:numPr>
        <w:rPr>
          <w:rFonts w:ascii="Comic Sans MS" w:hAnsi="Comic Sans MS" w:cs="Calibri"/>
          <w:color w:val="000000"/>
        </w:rPr>
      </w:pPr>
      <w:r w:rsidRPr="002F6423">
        <w:rPr>
          <w:rFonts w:ascii="Comic Sans MS" w:hAnsi="Comic Sans MS" w:cs="Calibri"/>
          <w:color w:val="000000"/>
        </w:rPr>
        <w:t>Determine the distance between each pair of points.</w:t>
      </w:r>
    </w:p>
    <w:p w14:paraId="21C887B8" w14:textId="77777777" w:rsidR="00F8181B" w:rsidRDefault="00F8181B" w:rsidP="00F8181B">
      <w:pPr>
        <w:pStyle w:val="NormalWeb"/>
        <w:spacing w:before="0" w:beforeAutospacing="0" w:after="0" w:afterAutospacing="0"/>
        <w:ind w:left="720" w:right="72"/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L</w:t>
      </w:r>
      <w:r>
        <w:rPr>
          <w:rFonts w:ascii="Calibri" w:hAnsi="Calibri" w:cs="Calibri"/>
          <w:color w:val="000000"/>
          <w:sz w:val="22"/>
          <w:szCs w:val="22"/>
        </w:rPr>
        <w:t xml:space="preserve">(1, 4, 7) and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M</w:t>
      </w:r>
      <w:r>
        <w:rPr>
          <w:rFonts w:ascii="Calibri" w:hAnsi="Calibri" w:cs="Calibri"/>
          <w:color w:val="000000"/>
          <w:sz w:val="22"/>
          <w:szCs w:val="22"/>
        </w:rPr>
        <w:t>(2, 9, 8)   </w:t>
      </w:r>
    </w:p>
    <w:p w14:paraId="250B72BD" w14:textId="77777777" w:rsidR="00F8181B" w:rsidRDefault="00F8181B" w:rsidP="00F8181B">
      <w:pPr>
        <w:pStyle w:val="ListParagraph"/>
      </w:pPr>
    </w:p>
    <w:p w14:paraId="6EE57A70" w14:textId="77777777" w:rsidR="00864DA7" w:rsidRDefault="00864DA7" w:rsidP="00864DA7">
      <w:pPr>
        <w:rPr>
          <w:rFonts w:ascii="Calibri" w:hAnsi="Calibri" w:cs="Calibri"/>
          <w:color w:val="000000"/>
          <w:sz w:val="22"/>
          <w:szCs w:val="22"/>
        </w:rPr>
      </w:pPr>
    </w:p>
    <w:p w14:paraId="74971D5C" w14:textId="77777777" w:rsidR="00864DA7" w:rsidRDefault="00864DA7" w:rsidP="00864DA7">
      <w:pPr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"https://lh7-rt.googleusercontent.com/docsz/AD_4nXcwWc9Gm0PS0YqslBRrO7mN2N2sk3IWG5kOTHlhAJmMx3pPTYCdkhQO3nsniyL1C1Z3HXrYIdTyGkQEDhUghP8-QYj-MTV7ySUadvRw0Uhf-WP8BMKRMvwGYTy8hutSpWllOG5cLFCdUi_PSJYtkYiXJ2H3X-yNeK66n9j6-g1fEKUJgPCSa2A?key=3fI2aCR_YpCNFh0qKjFmgw"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44E4A3B" w14:textId="77777777" w:rsidR="00864DA7" w:rsidRDefault="00864DA7" w:rsidP="00864DA7">
      <w:pPr>
        <w:rPr>
          <w:rFonts w:ascii="Comic Sans MS" w:hAnsi="Comic Sans MS"/>
          <w:sz w:val="20"/>
          <w:szCs w:val="20"/>
        </w:rPr>
      </w:pPr>
    </w:p>
    <w:p w14:paraId="2A82A45C" w14:textId="77777777" w:rsidR="00864DA7" w:rsidRDefault="00864DA7" w:rsidP="00864DA7">
      <w:pPr>
        <w:rPr>
          <w:rFonts w:ascii="Comic Sans MS" w:hAnsi="Comic Sans MS"/>
          <w:sz w:val="20"/>
          <w:szCs w:val="20"/>
        </w:rPr>
      </w:pPr>
    </w:p>
    <w:p w14:paraId="13052BE9" w14:textId="7BC099C9" w:rsidR="00864DA7" w:rsidRDefault="00864DA7" w:rsidP="00864DA7">
      <w:pPr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"https://lh7-rt.googleusercontent.com/docsz/AD_4nXcOYgkiauxBwhPILrjE5OhC3UGP-sn6Ak7fUX54uvw6RmA63TuHWGNeVFGQbYxj_Ct8WbzNTUfoqGMwvVcYjteDZ2MYujbcQV5vjFyxLvb3qFFG335_-aEiqzhke3VbJqb0_QUmn2d3nH9BS0n_hRAFbC1jwBXp9BVTyG3ypb4AaHUNAKMXHNE?key=3fI2aCR_YpCNFh0qKjFmgw"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8723A46" w14:textId="77777777" w:rsidR="00864DA7" w:rsidRPr="00864DA7" w:rsidRDefault="00864DA7" w:rsidP="00864DA7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 w:rsidRPr="00864DA7">
        <w:rPr>
          <w:rFonts w:ascii="Comic Sans MS" w:hAnsi="Comic Sans MS"/>
        </w:rPr>
        <w:t>Determine the coordinates of the midpoint M of the segment joining each pair of points.</w:t>
      </w:r>
    </w:p>
    <w:p w14:paraId="7E2F6782" w14:textId="26EDDD3E" w:rsidR="00864DA7" w:rsidRDefault="00D32C93" w:rsidP="008E28C2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F</w:t>
      </w:r>
      <w:r>
        <w:rPr>
          <w:rFonts w:ascii="Calibri" w:hAnsi="Calibri" w:cs="Calibri"/>
          <w:color w:val="000000"/>
          <w:sz w:val="22"/>
          <w:szCs w:val="22"/>
        </w:rPr>
        <w:t xml:space="preserve">(5, 5, 1) and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G</w:t>
      </w:r>
      <w:r>
        <w:rPr>
          <w:rFonts w:ascii="Calibri" w:hAnsi="Calibri" w:cs="Calibri"/>
          <w:color w:val="000000"/>
          <w:sz w:val="22"/>
          <w:szCs w:val="22"/>
        </w:rPr>
        <w:t>(7, 3, 11)</w:t>
      </w:r>
    </w:p>
    <w:p w14:paraId="4B457A94" w14:textId="77777777" w:rsidR="008E28C2" w:rsidRDefault="008E28C2" w:rsidP="007F25CF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31F6320B" w14:textId="3D6448B1" w:rsidR="006076B9" w:rsidRDefault="007F2E0D" w:rsidP="007F25CF">
      <w:pPr>
        <w:rPr>
          <w:rFonts w:ascii="Comic Sans MS" w:hAnsi="Comic Sans MS"/>
          <w:sz w:val="20"/>
          <w:szCs w:val="20"/>
        </w:rPr>
      </w:pPr>
      <w:r w:rsidRPr="005E3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Pr="005E3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"https://lh7-us.googleusercontent.com/docsz/AD_4nXcwC2EOf2jT_-dMTxWn0xbdjkUz3p0L_KWP9bfk8SAYOpL4RbCmKP3ppeqVZaPvHrdwMv-jbk_dN8M_mtOuNbuJgG3UsBthtOHnloJPntUn2mz28BOlOroSmdjBRRkdg6kksSnNHwcYw-qTJzTnCEKr1NvOTMcY8ZIpFreykzTd5taqdIgOZw?key=2r0SzQwPAd7DKyflsxMpZw"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5E3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EB39DB6" w14:textId="217101C6" w:rsidR="00E000AF" w:rsidRPr="00920B70" w:rsidRDefault="004B69C6" w:rsidP="00E000A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9-</w:t>
      </w:r>
      <w:r w:rsidR="00E000AF">
        <w:rPr>
          <w:rFonts w:ascii="Comic Sans MS" w:hAnsi="Comic Sans MS"/>
        </w:rPr>
        <w:t xml:space="preserve">4 Opener – </w:t>
      </w:r>
      <w:r w:rsidR="00B6457E">
        <w:rPr>
          <w:rFonts w:ascii="Comic Sans MS" w:hAnsi="Comic Sans MS"/>
        </w:rPr>
        <w:t>Special Right Triangles</w:t>
      </w:r>
    </w:p>
    <w:p w14:paraId="5BB61D1E" w14:textId="61AC65F6" w:rsidR="00E000AF" w:rsidRPr="00920B70" w:rsidRDefault="00E000AF" w:rsidP="00E000AF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2590F06D" w14:textId="50FBECA4" w:rsidR="00E000AF" w:rsidRPr="00A71B6C" w:rsidRDefault="00E008EB" w:rsidP="00B03F2A">
      <w:pPr>
        <w:pStyle w:val="ListParagraph"/>
        <w:numPr>
          <w:ilvl w:val="0"/>
          <w:numId w:val="8"/>
        </w:numPr>
        <w:rPr>
          <w:rFonts w:ascii="Calibri" w:hAnsi="Calibri" w:cs="Calibri"/>
          <w:color w:val="000000"/>
          <w:sz w:val="22"/>
          <w:szCs w:val="22"/>
        </w:rPr>
      </w:pPr>
      <w:r>
        <w:rPr>
          <w:rFonts w:ascii="Comic Sans MS" w:hAnsi="Comic Sans MS" w:cs="Calibri"/>
          <w:noProof/>
          <w:color w:val="000000"/>
          <w:sz w:val="22"/>
          <w:szCs w:val="22"/>
        </w:rPr>
        <w:t>F</w:t>
      </w:r>
      <w:r w:rsidRPr="00E008EB">
        <w:rPr>
          <w:rFonts w:ascii="Comic Sans MS" w:hAnsi="Comic Sans MS" w:cs="Calibri"/>
          <w:noProof/>
          <w:color w:val="000000"/>
          <w:sz w:val="22"/>
          <w:szCs w:val="22"/>
        </w:rPr>
        <w:t>ind the value of x.</w:t>
      </w:r>
      <w:r w:rsidR="00C962EC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C962EC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"https://lh7-us.googleusercontent.com/docsz/AD_4nXdUC_CMEYUdb9-QWBfnSATUkXa0zQT_NquaCAYzsZIAs2IoAR_ld6PDB4HNeIOu3V1mD4Lv2teaoyZqQFKz5gCho7V1xI-pbAuBnKu3WbVjvFmwKTlD-yYG8UlH1nvfnH72tnWGW1MlwFkiEfjVgi6Bv5w1HPVo6Z7BVQ1pos1PHNipvN53Ig?key=HhaL3G5DI0T-gIJ3HVSZ4A"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C962EC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0310ADA" w14:textId="3A4CC1D1" w:rsidR="008501C7" w:rsidRDefault="00DA2B7D" w:rsidP="00E000AF">
      <w:pPr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"https://lh7-us.googleusercontent.com/docsz/AD_4nXdkhREi1iQazu0W01GsFG7BhcXiK6Kzzx4eCusPnHjTyX52YgZJIJtjrJDGsNmbz1i0VhsctChRJQ2QJAzGNHbW-MJj3MUEHMPk7wIjJ7jZsMYNItAL6pmbqYcMDqyZMiEPWrffwqJtUl-8NzctKUjw9_CmA1IIBipUDcNz_EZ5TWa1c5t-lSA?key=3eILYIOANRBm_n-AQ4lgMw"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6FB0B97D" w14:textId="759CEE46" w:rsidR="008501C7" w:rsidRDefault="00B40D9C" w:rsidP="00E000AF">
      <w:pPr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03328" behindDoc="1" locked="0" layoutInCell="1" allowOverlap="1" wp14:anchorId="147EF6EC" wp14:editId="43BF3B8A">
            <wp:simplePos x="0" y="0"/>
            <wp:positionH relativeFrom="column">
              <wp:posOffset>3397549</wp:posOffset>
            </wp:positionH>
            <wp:positionV relativeFrom="paragraph">
              <wp:posOffset>25400</wp:posOffset>
            </wp:positionV>
            <wp:extent cx="949960" cy="1105535"/>
            <wp:effectExtent l="0" t="0" r="2540" b="0"/>
            <wp:wrapTight wrapText="bothSides">
              <wp:wrapPolygon edited="0">
                <wp:start x="20503" y="0"/>
                <wp:lineTo x="10973" y="7940"/>
                <wp:lineTo x="8374" y="7940"/>
                <wp:lineTo x="6353" y="9677"/>
                <wp:lineTo x="6353" y="11910"/>
                <wp:lineTo x="0" y="17617"/>
                <wp:lineTo x="0" y="18610"/>
                <wp:lineTo x="8086" y="19851"/>
                <wp:lineTo x="7797" y="20843"/>
                <wp:lineTo x="8374" y="21339"/>
                <wp:lineTo x="9818" y="21339"/>
                <wp:lineTo x="10973" y="21339"/>
                <wp:lineTo x="12417" y="21339"/>
                <wp:lineTo x="13572" y="20595"/>
                <wp:lineTo x="13283" y="19851"/>
                <wp:lineTo x="21369" y="18610"/>
                <wp:lineTo x="21369" y="0"/>
                <wp:lineTo x="20503" y="0"/>
              </wp:wrapPolygon>
            </wp:wrapTight>
            <wp:docPr id="1438159689" name="Picture 77" descr="A blue and pink triangle with a squar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59689" name="Picture 77" descr="A blue and pink triangle with a squar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B7D">
        <w:rPr>
          <w:noProof/>
          <w:bdr w:val="none" w:sz="0" w:space="0" w:color="auto" w:frame="1"/>
        </w:rPr>
        <w:drawing>
          <wp:anchor distT="0" distB="0" distL="114300" distR="114300" simplePos="0" relativeHeight="252002304" behindDoc="1" locked="0" layoutInCell="1" allowOverlap="1" wp14:anchorId="6001E826" wp14:editId="75AB328D">
            <wp:simplePos x="0" y="0"/>
            <wp:positionH relativeFrom="column">
              <wp:posOffset>0</wp:posOffset>
            </wp:positionH>
            <wp:positionV relativeFrom="paragraph">
              <wp:posOffset>106456</wp:posOffset>
            </wp:positionV>
            <wp:extent cx="1092200" cy="941070"/>
            <wp:effectExtent l="0" t="0" r="0" b="0"/>
            <wp:wrapTight wrapText="bothSides">
              <wp:wrapPolygon edited="0">
                <wp:start x="17833" y="0"/>
                <wp:lineTo x="13563" y="4664"/>
                <wp:lineTo x="9042" y="7579"/>
                <wp:lineTo x="7535" y="9036"/>
                <wp:lineTo x="5526" y="13992"/>
                <wp:lineTo x="0" y="20696"/>
                <wp:lineTo x="0" y="21279"/>
                <wp:lineTo x="19340" y="21279"/>
                <wp:lineTo x="19340" y="13992"/>
                <wp:lineTo x="21349" y="11660"/>
                <wp:lineTo x="21349" y="9328"/>
                <wp:lineTo x="19340" y="9328"/>
                <wp:lineTo x="19340" y="0"/>
                <wp:lineTo x="17833" y="0"/>
              </wp:wrapPolygon>
            </wp:wrapTight>
            <wp:docPr id="1837612184" name="Picture 76" descr="A blue and pink triangle with a squar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12184" name="Picture 76" descr="A blue and pink triangle with a squar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B02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BA6B02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"https://lh7-us.googleusercontent.com/docsz/AD_4nXeoi9Ebt-9kWi7_U2UuERHEW4UFDZFj3VJjbbgte9RnY-m8AouJXFaLTzd_sTGe9-qK2PgeXugGi__WgMR9zwhAI06y2-2m5gA8aT-0ow-ecTkvLcys1qS3uX8Pvrd0y6C7LQ_pEapzOYMNAgVRPpt8cIN7VV0E54QOT9k9Q0a8bYzqpNFNyqM?key=iJ0WmaaFXWlcaLwfgSbZrw"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BA6B02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C855FA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begin"/>
      </w:r>
      <w:r w:rsidR="00C855FA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instrText xml:space="preserve"> INCLUDEPICTURE "https://lh7-us.googleusercontent.com/docsz/AD_4nXdBHxQuQOorBxLj1y3_eWhknOF3oVaeD1St1xA3-nzhqakVNcADRp0KALuzpgM58UvxThSwrrubSJTCrYAudYCcRauGXZVjHMQi-QGeQoj-myaWX8cv2bqQAk9ufSQT885Kjtff46QnLofLWAgg3SUFRqmoflwWYLydM-macjtqK50dDTbkwQ?key=kyO8FWbiTotWoO_UTq2XlA" \* MERGEFORMATINET </w:instrText>
      </w:r>
      <w:r w:rsidR="00000000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separate"/>
      </w:r>
      <w:r w:rsidR="00C855FA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end"/>
      </w:r>
    </w:p>
    <w:p w14:paraId="71116FBD" w14:textId="7DDCE04C" w:rsidR="00E000AF" w:rsidRDefault="00C8381D" w:rsidP="00E000AF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"https://lh7-us.googleusercontent.com/docsz/AD_4nXe024CoT2r5lAxriRpzzxKwl1bNCSHIvpU8HOuY-LH9p7Qlp2-py2OboS5BPlfanOQwByooajbXior7PIc5EywE4QdlbxB2tkTomXsXQbVt9kH1LacVmO99cci4-gAVrEIsZRqGz8xPTX9_2J4t8Nlbjd8aitLnyUv_Kkk0DPiSahpi9uuS?key=iJ0WmaaFXWlcaLwfgSbZrw"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DD320C9" w14:textId="5D43ED00" w:rsidR="003535F3" w:rsidRDefault="003535F3" w:rsidP="00E000AF">
      <w:pPr>
        <w:rPr>
          <w:rFonts w:ascii="Calibri" w:hAnsi="Calibri" w:cs="Calibri"/>
          <w:color w:val="000000"/>
          <w:sz w:val="22"/>
          <w:szCs w:val="22"/>
        </w:rPr>
      </w:pPr>
    </w:p>
    <w:p w14:paraId="66BA1B22" w14:textId="1977AFF1" w:rsidR="00AA7283" w:rsidRDefault="00AA7283" w:rsidP="00E000AF">
      <w:pPr>
        <w:rPr>
          <w:rFonts w:ascii="Calibri" w:hAnsi="Calibri" w:cs="Calibri"/>
          <w:color w:val="000000"/>
          <w:sz w:val="22"/>
          <w:szCs w:val="22"/>
        </w:rPr>
      </w:pPr>
    </w:p>
    <w:p w14:paraId="4DDAE53B" w14:textId="5DBB4D9A" w:rsidR="00E000AF" w:rsidRDefault="00B40D9C" w:rsidP="00E000AF">
      <w:pPr>
        <w:rPr>
          <w:rFonts w:ascii="Calibri" w:hAnsi="Calibri" w:cs="Calibri"/>
          <w:color w:val="000000"/>
          <w:sz w:val="22"/>
          <w:szCs w:val="22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"https://lh7-us.googleusercontent.com/docsz/AD_4nXfXYNE3UTb4xbWEwV7s8oBXn-Q4TY9MaF2AgNH8vaPGu8AkD_9WZyX3pQ2s1bRpteilHoLDumBHEdqzIRlmOOCfpALR1EKw2DlhRC9DlTDda_nwW5VCg8qnrNIt_6NDFeqeMwW2cSOX1CzTQ99_IdTNy4KWprc6OodB5KUjNUzy8c_qeWC8MKk?key=3eILYIOANRBm_n-AQ4lgMw"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F46B7E8" w14:textId="77777777" w:rsidR="003535F3" w:rsidRDefault="003535F3" w:rsidP="00E000AF">
      <w:pPr>
        <w:rPr>
          <w:rFonts w:ascii="Calibri" w:hAnsi="Calibri" w:cs="Calibri"/>
          <w:color w:val="000000"/>
          <w:sz w:val="22"/>
          <w:szCs w:val="22"/>
        </w:rPr>
      </w:pPr>
    </w:p>
    <w:p w14:paraId="71900185" w14:textId="77777777" w:rsidR="001246D1" w:rsidRDefault="001246D1" w:rsidP="00E000AF">
      <w:pPr>
        <w:rPr>
          <w:rFonts w:ascii="Calibri" w:hAnsi="Calibri" w:cs="Calibri"/>
          <w:color w:val="000000"/>
          <w:sz w:val="22"/>
          <w:szCs w:val="22"/>
        </w:rPr>
      </w:pPr>
    </w:p>
    <w:p w14:paraId="0E92F49C" w14:textId="77777777" w:rsidR="001246D1" w:rsidRDefault="001246D1" w:rsidP="00E000AF">
      <w:pPr>
        <w:rPr>
          <w:rFonts w:ascii="Calibri" w:hAnsi="Calibri" w:cs="Calibri"/>
          <w:color w:val="000000"/>
          <w:sz w:val="22"/>
          <w:szCs w:val="22"/>
        </w:rPr>
      </w:pPr>
    </w:p>
    <w:p w14:paraId="1C0010DC" w14:textId="68EBABC3" w:rsidR="008501C7" w:rsidRDefault="008501C7" w:rsidP="00E000AF">
      <w:pPr>
        <w:rPr>
          <w:rFonts w:ascii="Calibri" w:hAnsi="Calibri" w:cs="Calibri"/>
          <w:color w:val="000000"/>
          <w:sz w:val="22"/>
          <w:szCs w:val="22"/>
        </w:rPr>
      </w:pPr>
    </w:p>
    <w:p w14:paraId="4C0FA2DA" w14:textId="50330A09" w:rsidR="001246D1" w:rsidRPr="001246D1" w:rsidRDefault="00337399" w:rsidP="00A24169">
      <w:pPr>
        <w:pStyle w:val="NormalWeb"/>
        <w:numPr>
          <w:ilvl w:val="0"/>
          <w:numId w:val="8"/>
        </w:numPr>
        <w:spacing w:before="0" w:beforeAutospacing="0" w:after="0" w:afterAutospacing="0"/>
        <w:ind w:right="158"/>
      </w:pPr>
      <w:r w:rsidRPr="00337399">
        <w:rPr>
          <w:rFonts w:ascii="Comic Sans MS" w:hAnsi="Comic Sans MS" w:cs="Calibri"/>
          <w:color w:val="000000"/>
          <w:sz w:val="22"/>
          <w:szCs w:val="22"/>
        </w:rPr>
        <w:t>Find the values of x and y.</w:t>
      </w:r>
    </w:p>
    <w:p w14:paraId="673C838E" w14:textId="1E220424" w:rsidR="00E000AF" w:rsidRDefault="00A32BE6" w:rsidP="00E000AF">
      <w:pPr>
        <w:rPr>
          <w:rFonts w:ascii="Comic Sans MS" w:hAnsi="Comic Sans MS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05376" behindDoc="1" locked="0" layoutInCell="1" allowOverlap="1" wp14:anchorId="66D7441E" wp14:editId="70EE010D">
            <wp:simplePos x="0" y="0"/>
            <wp:positionH relativeFrom="column">
              <wp:posOffset>3540199</wp:posOffset>
            </wp:positionH>
            <wp:positionV relativeFrom="paragraph">
              <wp:posOffset>74482</wp:posOffset>
            </wp:positionV>
            <wp:extent cx="971550" cy="1012825"/>
            <wp:effectExtent l="0" t="0" r="6350" b="3175"/>
            <wp:wrapTight wrapText="bothSides">
              <wp:wrapPolygon edited="0">
                <wp:start x="18918" y="0"/>
                <wp:lineTo x="14400" y="4334"/>
                <wp:lineTo x="6494" y="8667"/>
                <wp:lineTo x="5365" y="13001"/>
                <wp:lineTo x="0" y="18418"/>
                <wp:lineTo x="0" y="19501"/>
                <wp:lineTo x="8753" y="21397"/>
                <wp:lineTo x="11012" y="21397"/>
                <wp:lineTo x="16376" y="20855"/>
                <wp:lineTo x="20894" y="19230"/>
                <wp:lineTo x="21459" y="10292"/>
                <wp:lineTo x="21459" y="8938"/>
                <wp:lineTo x="20612" y="0"/>
                <wp:lineTo x="18918" y="0"/>
              </wp:wrapPolygon>
            </wp:wrapTight>
            <wp:docPr id="557672615" name="Picture 79" descr="A blue and pink tri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72615" name="Picture 79" descr="A blue and pink triangl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2014592" behindDoc="1" locked="0" layoutInCell="1" allowOverlap="1" wp14:anchorId="737BCF24" wp14:editId="7C4EAA73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239520" cy="806450"/>
            <wp:effectExtent l="0" t="0" r="5080" b="0"/>
            <wp:wrapTight wrapText="bothSides">
              <wp:wrapPolygon edited="0">
                <wp:start x="19033" y="0"/>
                <wp:lineTo x="7967" y="5443"/>
                <wp:lineTo x="6639" y="10885"/>
                <wp:lineTo x="0" y="17008"/>
                <wp:lineTo x="0" y="18028"/>
                <wp:lineTo x="8852" y="21090"/>
                <wp:lineTo x="10623" y="21090"/>
                <wp:lineTo x="13721" y="20409"/>
                <wp:lineTo x="20582" y="17688"/>
                <wp:lineTo x="20361" y="10885"/>
                <wp:lineTo x="21467" y="10545"/>
                <wp:lineTo x="21467" y="8504"/>
                <wp:lineTo x="20361" y="5443"/>
                <wp:lineTo x="20139" y="0"/>
                <wp:lineTo x="19033" y="0"/>
              </wp:wrapPolygon>
            </wp:wrapTight>
            <wp:docPr id="637903550" name="Picture 83" descr="A blue triangle with a pin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03550" name="Picture 83" descr="A blue triangle with a pin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F660E" w14:textId="597950EA" w:rsidR="00E000AF" w:rsidRDefault="00A32BE6" w:rsidP="00E000AF">
      <w:pPr>
        <w:rPr>
          <w:rFonts w:ascii="Comic Sans MS" w:hAnsi="Comic Sans MS"/>
          <w:sz w:val="20"/>
          <w:szCs w:val="2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"https://lh7-us.googleusercontent.com/docsz/AD_4nXeLWqeCiEo4pNfEQ2oTvYsQce3EBGwrJ-XIljwx98fFpnM6eFM33vHCS5h9XFeidax7eraXwoIUPUgeqe79v1jYOZ_sBLYIJb-ISg9Y5cZNCglFzQesti7-t2Jwar-qMQrLx3pw3J5vzeShM4QY_t14ZrOFmp3bfG43Qk10srh1VGUqbDWanww?key=3eILYIOANRBm_n-AQ4lgMw"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F157A6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F157A6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"https://lh7-us.googleusercontent.com/docsz/AD_4nXeNrT3xT2ziLON5uHqCppRkvX9RzBg5L9HZOdTB0FMQ0HTQOwzIHIYtKmVyInmjCfyywJZ1ftaiF6HSoUIFKlnV4Ql4Z3k75Unw7he8feQw4vwFK3p7ClO5z4QVnfHnlRQYt9Abwa9GcWiRf6M6r2l4hOeu1-HBWXqNnypxPrqoVwK7XbO7rl0?key=kyO8FWbiTotWoO_UTq2XlA"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F157A6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1387353" w14:textId="7BE3CD15" w:rsidR="00027E57" w:rsidRDefault="00B620C5" w:rsidP="00E000AF">
      <w:pPr>
        <w:rPr>
          <w:rFonts w:ascii="Comic Sans MS" w:hAnsi="Comic Sans MS"/>
          <w:sz w:val="20"/>
          <w:szCs w:val="2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"https://lh7-us.googleusercontent.com/docsz/AD_4nXenRdp3FRoPknDF7NGqoPztOqzqqpVf23Mls5rJDTg57c-U90WUokT8pNphYM2Z0fsxlMpx0YWm-S8Bs1te9h9tAds5XPDFsFTLk5L-_jAl4iYcMnmt9MmUMiS06QQG-N-wjy3lZyEF_kiax4B8S56iohve_t63vWrbe0YjNAH35rXr0S-apRY?key=3eILYIOANRBm_n-AQ4lgMw"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EE394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EE394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"https://lh7-us.googleusercontent.com/docsz/AD_4nXezmMokbNVidGR8xXThsY1xfYQ-JTO9zX-SG7CcbkC1DVg6CeCuJZ2g3vuClaC3NA6U2tf53TmMd-ChGGTHBnHGJUgydpDH4Kx4dysIf54kdshe0JvlRzTIc5VRTTwdymHX0QkkXFvDscT8KLEbFB_w4dF-T-_SF6z_N2aItJi4ZxQ9mo_8Ag?key=iJ0WmaaFXWlcaLwfgSbZrw"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EE394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027E57">
        <w:rPr>
          <w:bdr w:val="none" w:sz="0" w:space="0" w:color="auto" w:frame="1"/>
        </w:rPr>
        <w:fldChar w:fldCharType="begin"/>
      </w:r>
      <w:r w:rsidR="00027E57">
        <w:rPr>
          <w:bdr w:val="none" w:sz="0" w:space="0" w:color="auto" w:frame="1"/>
        </w:rPr>
        <w:instrText xml:space="preserve"> INCLUDEPICTURE "https://lh7-us.googleusercontent.com/docsz/AD_4nXf5K-XcyHPbc1hPvffmaEOnOd87JTc4cmOf0-tGQr49Pk0kPW1CqhhHS3ZtMNRDP7v741NVEnk0GU1qEf3DUdb83uLuOEzgL_jk2s8tRc0DFj3LmxHi2i70Ns8vGypvNsx4Bwcrdh_L4_PiKPTBJTBygi3aKxbuihS9TEomk2Bq8dLzp3RemxM?key=HhaL3G5DI0T-gIJ3HVSZ4A" \* MERGEFORMATINET </w:instrText>
      </w:r>
      <w:r w:rsidR="00000000">
        <w:rPr>
          <w:bdr w:val="none" w:sz="0" w:space="0" w:color="auto" w:frame="1"/>
        </w:rPr>
        <w:fldChar w:fldCharType="separate"/>
      </w:r>
      <w:r w:rsidR="00027E57">
        <w:rPr>
          <w:bdr w:val="none" w:sz="0" w:space="0" w:color="auto" w:frame="1"/>
        </w:rPr>
        <w:fldChar w:fldCharType="end"/>
      </w:r>
    </w:p>
    <w:p w14:paraId="537D316D" w14:textId="44993972" w:rsidR="00027E57" w:rsidRDefault="00EE3945" w:rsidP="00E000AF">
      <w:pPr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"https://lh7-us.googleusercontent.com/docsz/AD_4nXexFO3a5mMKXFAgwl_v7uqjw_p4bPpuptQ6hbs-64qyFDUduZyq1AX58i6DqWjivG2oo7gKKeB88zB-e4BdiwdgOV32EtVxdSy9WMrBqptgXnStaXg_kOu440ggWPBd0qsYkND51CIEL2zifQO0tILW0SwY9a8MaRLIYBNm9Qjq5xf9ULQ-yA?key=iJ0WmaaFXWlcaLwfgSbZrw"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5660415F" w14:textId="01B017A0" w:rsidR="00027E57" w:rsidRDefault="00B620C5" w:rsidP="00E000AF">
      <w:pPr>
        <w:rPr>
          <w:rFonts w:ascii="Comic Sans MS" w:hAnsi="Comic Sans MS"/>
          <w:sz w:val="20"/>
          <w:szCs w:val="2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"https://lh7-us.googleusercontent.com/docsz/AD_4nXcTRWkzNDOt6WfGtv_a7to5_1xE_rMc_UoaaPYcCNo431fFtLEcWg2zL64iCr39IA8UwRrgtNt78K-yVdjVpGgDHWhoxbIQR1lEuevd4qnSdy8bjsvQOmiQjjsiIzLqEatEG3UloGjbsvgeHjmh8wQb6Gmvt9Mi3eM4cw9o1u8bAFFV1oMV6II?key=3eILYIOANRBm_n-AQ4lgMw"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5B4C43C7" w14:textId="77777777" w:rsidR="00027E57" w:rsidRDefault="00027E57" w:rsidP="00E000AF">
      <w:pPr>
        <w:rPr>
          <w:rFonts w:ascii="Comic Sans MS" w:hAnsi="Comic Sans MS"/>
          <w:sz w:val="20"/>
          <w:szCs w:val="20"/>
        </w:rPr>
      </w:pPr>
    </w:p>
    <w:p w14:paraId="65B8B1C8" w14:textId="77777777" w:rsidR="00EE3945" w:rsidRDefault="00EE3945" w:rsidP="00E000AF">
      <w:pPr>
        <w:rPr>
          <w:rFonts w:ascii="Comic Sans MS" w:hAnsi="Comic Sans MS"/>
          <w:sz w:val="20"/>
          <w:szCs w:val="20"/>
        </w:rPr>
      </w:pPr>
    </w:p>
    <w:p w14:paraId="2097CE20" w14:textId="77777777" w:rsidR="00EE3945" w:rsidRDefault="00EE3945" w:rsidP="00E000AF">
      <w:pPr>
        <w:rPr>
          <w:rFonts w:ascii="Comic Sans MS" w:hAnsi="Comic Sans MS"/>
          <w:sz w:val="20"/>
          <w:szCs w:val="20"/>
        </w:rPr>
      </w:pPr>
    </w:p>
    <w:p w14:paraId="4D8AEF2B" w14:textId="77777777" w:rsidR="00E000AF" w:rsidRDefault="00E000AF" w:rsidP="00E000AF">
      <w:pPr>
        <w:rPr>
          <w:rFonts w:ascii="Comic Sans MS" w:hAnsi="Comic Sans MS"/>
          <w:sz w:val="20"/>
          <w:szCs w:val="20"/>
        </w:rPr>
      </w:pPr>
    </w:p>
    <w:p w14:paraId="66061FE2" w14:textId="77777777" w:rsidR="00E000AF" w:rsidRDefault="00E000AF" w:rsidP="00E000AF">
      <w:pPr>
        <w:rPr>
          <w:rFonts w:ascii="Comic Sans MS" w:hAnsi="Comic Sans MS"/>
          <w:sz w:val="20"/>
          <w:szCs w:val="20"/>
        </w:rPr>
        <w:sectPr w:rsidR="00E000AF" w:rsidSect="00E000A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1B52A1" w14:textId="77777777" w:rsidR="00A24169" w:rsidRDefault="00A24169" w:rsidP="00E000AF">
      <w:pPr>
        <w:jc w:val="center"/>
        <w:rPr>
          <w:rFonts w:ascii="Comic Sans MS" w:hAnsi="Comic Sans MS"/>
        </w:rPr>
      </w:pPr>
    </w:p>
    <w:p w14:paraId="7D06BA30" w14:textId="77777777" w:rsidR="00A24169" w:rsidRDefault="00A24169" w:rsidP="00E000AF">
      <w:pPr>
        <w:jc w:val="center"/>
        <w:rPr>
          <w:rFonts w:ascii="Comic Sans MS" w:hAnsi="Comic Sans MS"/>
        </w:rPr>
      </w:pPr>
    </w:p>
    <w:p w14:paraId="14020416" w14:textId="36C90B86" w:rsidR="00E000AF" w:rsidRPr="00920B70" w:rsidRDefault="004B69C6" w:rsidP="00E000A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9-</w:t>
      </w:r>
      <w:r w:rsidR="00E000AF">
        <w:rPr>
          <w:rFonts w:ascii="Comic Sans MS" w:hAnsi="Comic Sans MS"/>
        </w:rPr>
        <w:t xml:space="preserve">4 Exit Slip – </w:t>
      </w:r>
      <w:r w:rsidR="00B6457E">
        <w:rPr>
          <w:rFonts w:ascii="Comic Sans MS" w:hAnsi="Comic Sans MS"/>
        </w:rPr>
        <w:t>Special Right Triangles</w:t>
      </w:r>
    </w:p>
    <w:p w14:paraId="2C637172" w14:textId="77777777" w:rsidR="00E000AF" w:rsidRDefault="00E000AF" w:rsidP="00E000AF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7C207B0D" w14:textId="77777777" w:rsidR="00B620C5" w:rsidRPr="00A71B6C" w:rsidRDefault="00B620C5" w:rsidP="00B620C5">
      <w:pPr>
        <w:pStyle w:val="ListParagraph"/>
        <w:numPr>
          <w:ilvl w:val="0"/>
          <w:numId w:val="28"/>
        </w:numPr>
        <w:rPr>
          <w:rFonts w:ascii="Calibri" w:hAnsi="Calibri" w:cs="Calibri"/>
          <w:color w:val="000000"/>
          <w:sz w:val="22"/>
          <w:szCs w:val="22"/>
        </w:rPr>
      </w:pPr>
      <w:r>
        <w:rPr>
          <w:rFonts w:ascii="Comic Sans MS" w:hAnsi="Comic Sans MS" w:cs="Calibri"/>
          <w:noProof/>
          <w:color w:val="000000"/>
          <w:sz w:val="22"/>
          <w:szCs w:val="22"/>
        </w:rPr>
        <w:t>F</w:t>
      </w:r>
      <w:r w:rsidRPr="00E008EB">
        <w:rPr>
          <w:rFonts w:ascii="Comic Sans MS" w:hAnsi="Comic Sans MS" w:cs="Calibri"/>
          <w:noProof/>
          <w:color w:val="000000"/>
          <w:sz w:val="22"/>
          <w:szCs w:val="22"/>
        </w:rPr>
        <w:t>ind the value of x.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"https://lh7-us.googleusercontent.com/docsz/AD_4nXdUC_CMEYUdb9-QWBfnSATUkXa0zQT_NquaCAYzsZIAs2IoAR_ld6PDB4HNeIOu3V1mD4Lv2teaoyZqQFKz5gCho7V1xI-pbAuBnKu3WbVjvFmwKTlD-yYG8UlH1nvfnH72tnWGW1MlwFkiEfjVgi6Bv5w1HPVo6Z7BVQ1pos1PHNipvN53Ig?key=HhaL3G5DI0T-gIJ3HVSZ4A"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51D938B" w14:textId="3509C5D3" w:rsidR="00B620C5" w:rsidRDefault="0045198C" w:rsidP="00B620C5">
      <w:pPr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1520" behindDoc="1" locked="0" layoutInCell="1" allowOverlap="1" wp14:anchorId="2CE062C9" wp14:editId="40A45B48">
            <wp:simplePos x="0" y="0"/>
            <wp:positionH relativeFrom="column">
              <wp:posOffset>156210</wp:posOffset>
            </wp:positionH>
            <wp:positionV relativeFrom="paragraph">
              <wp:posOffset>136525</wp:posOffset>
            </wp:positionV>
            <wp:extent cx="1098550" cy="1012825"/>
            <wp:effectExtent l="0" t="0" r="6350" b="3175"/>
            <wp:wrapTight wrapText="bothSides">
              <wp:wrapPolygon edited="0">
                <wp:start x="999" y="0"/>
                <wp:lineTo x="999" y="8667"/>
                <wp:lineTo x="0" y="10021"/>
                <wp:lineTo x="0" y="11646"/>
                <wp:lineTo x="999" y="13001"/>
                <wp:lineTo x="999" y="21397"/>
                <wp:lineTo x="21475" y="21397"/>
                <wp:lineTo x="21475" y="20855"/>
                <wp:lineTo x="14483" y="13001"/>
                <wp:lineTo x="15482" y="13001"/>
                <wp:lineTo x="18479" y="9750"/>
                <wp:lineTo x="18978" y="8667"/>
                <wp:lineTo x="6492" y="4334"/>
                <wp:lineTo x="2497" y="0"/>
                <wp:lineTo x="999" y="0"/>
              </wp:wrapPolygon>
            </wp:wrapTight>
            <wp:docPr id="1742962243" name="Picture 80" descr="A blue and pink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62243" name="Picture 80" descr="A blue and pink tri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C5">
        <w:rPr>
          <w:bdr w:val="none" w:sz="0" w:space="0" w:color="auto" w:frame="1"/>
        </w:rPr>
        <w:fldChar w:fldCharType="begin"/>
      </w:r>
      <w:r w:rsidR="00B620C5">
        <w:rPr>
          <w:bdr w:val="none" w:sz="0" w:space="0" w:color="auto" w:frame="1"/>
        </w:rPr>
        <w:instrText xml:space="preserve"> INCLUDEPICTURE "https://lh7-us.googleusercontent.com/docsz/AD_4nXdkhREi1iQazu0W01GsFG7BhcXiK6Kzzx4eCusPnHjTyX52YgZJIJtjrJDGsNmbz1i0VhsctChRJQ2QJAzGNHbW-MJj3MUEHMPk7wIjJ7jZsMYNItAL6pmbqYcMDqyZMiEPWrffwqJtUl-8NzctKUjw9_CmA1IIBipUDcNz_EZ5TWa1c5t-lSA?key=3eILYIOANRBm_n-AQ4lgMw"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 w:rsidR="00B620C5">
        <w:rPr>
          <w:bdr w:val="none" w:sz="0" w:space="0" w:color="auto" w:frame="1"/>
        </w:rPr>
        <w:fldChar w:fldCharType="end"/>
      </w:r>
    </w:p>
    <w:p w14:paraId="5AB1EBAC" w14:textId="22446600" w:rsidR="00B620C5" w:rsidRDefault="0045198C" w:rsidP="00B620C5">
      <w:pPr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2544" behindDoc="1" locked="0" layoutInCell="1" allowOverlap="1" wp14:anchorId="67D34642" wp14:editId="7C3CB979">
            <wp:simplePos x="0" y="0"/>
            <wp:positionH relativeFrom="column">
              <wp:posOffset>3469155</wp:posOffset>
            </wp:positionH>
            <wp:positionV relativeFrom="paragraph">
              <wp:posOffset>118260</wp:posOffset>
            </wp:positionV>
            <wp:extent cx="1191260" cy="725805"/>
            <wp:effectExtent l="0" t="0" r="2540" b="0"/>
            <wp:wrapTight wrapText="bothSides">
              <wp:wrapPolygon edited="0">
                <wp:start x="9211" y="0"/>
                <wp:lineTo x="0" y="3024"/>
                <wp:lineTo x="0" y="4535"/>
                <wp:lineTo x="9902" y="21165"/>
                <wp:lineTo x="11514" y="21165"/>
                <wp:lineTo x="11744" y="21165"/>
                <wp:lineTo x="13126" y="18520"/>
                <wp:lineTo x="15659" y="17764"/>
                <wp:lineTo x="17501" y="15118"/>
                <wp:lineTo x="17041" y="12472"/>
                <wp:lineTo x="21416" y="4535"/>
                <wp:lineTo x="21416" y="3024"/>
                <wp:lineTo x="11744" y="0"/>
                <wp:lineTo x="9211" y="0"/>
              </wp:wrapPolygon>
            </wp:wrapTight>
            <wp:docPr id="735533406" name="Picture 81" descr="A blue and pink tri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33406" name="Picture 81" descr="A blue and pink triangl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"https://lh7-us.googleusercontent.com/docsz/AD_4nXcTRWkzNDOt6WfGtv_a7to5_1xE_rMc_UoaaPYcCNo431fFtLEcWg2zL64iCr39IA8UwRrgtNt78K-yVdjVpGgDHWhoxbIQR1lEuevd4qnSdy8bjsvQOmiQjjsiIzLqEatEG3UloGjbsvgeHjmh8wQb6Gmvt9Mi3eM4cw9o1u8bAFFV1oMV6II?key=3eILYIOANRBm_n-AQ4lgMw"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B620C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B620C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"https://lh7-us.googleusercontent.com/docsz/AD_4nXeoi9Ebt-9kWi7_U2UuERHEW4UFDZFj3VJjbbgte9RnY-m8AouJXFaLTzd_sTGe9-qK2PgeXugGi__WgMR9zwhAI06y2-2m5gA8aT-0ow-ecTkvLcys1qS3uX8Pvrd0y6C7LQ_pEapzOYMNAgVRPpt8cIN7VV0E54QOT9k9Q0a8bYzqpNFNyqM?key=iJ0WmaaFXWlcaLwfgSbZrw"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B620C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B620C5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begin"/>
      </w:r>
      <w:r w:rsidR="00B620C5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instrText xml:space="preserve"> INCLUDEPICTURE "https://lh7-us.googleusercontent.com/docsz/AD_4nXdBHxQuQOorBxLj1y3_eWhknOF3oVaeD1St1xA3-nzhqakVNcADRp0KALuzpgM58UvxThSwrrubSJTCrYAudYCcRauGXZVjHMQi-QGeQoj-myaWX8cv2bqQAk9ufSQT885Kjtff46QnLofLWAgg3SUFRqmoflwWYLydM-macjtqK50dDTbkwQ?key=kyO8FWbiTotWoO_UTq2XlA" \* MERGEFORMATINET </w:instrText>
      </w:r>
      <w:r w:rsidR="00000000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separate"/>
      </w:r>
      <w:r w:rsidR="00B620C5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end"/>
      </w:r>
    </w:p>
    <w:p w14:paraId="76AB1DD1" w14:textId="7645A28D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"https://lh7-us.googleusercontent.com/docsz/AD_4nXe024CoT2r5lAxriRpzzxKwl1bNCSHIvpU8HOuY-LH9p7Qlp2-py2OboS5BPlfanOQwByooajbXior7PIc5EywE4QdlbxB2tkTomXsXQbVt9kH1LacVmO99cci4-gAVrEIsZRqGz8xPTX9_2J4t8Nlbjd8aitLnyUv_Kkk0DPiSahpi9uuS?key=iJ0WmaaFXWlcaLwfgSbZrw"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DA3D031" w14:textId="0078087E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</w:p>
    <w:p w14:paraId="3076A59E" w14:textId="202F74CB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</w:p>
    <w:p w14:paraId="52BC729E" w14:textId="77777777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"https://lh7-us.googleusercontent.com/docsz/AD_4nXfXYNE3UTb4xbWEwV7s8oBXn-Q4TY9MaF2AgNH8vaPGu8AkD_9WZyX3pQ2s1bRpteilHoLDumBHEdqzIRlmOOCfpALR1EKw2DlhRC9DlTDda_nwW5VCg8qnrNIt_6NDFeqeMwW2cSOX1CzTQ99_IdTNy4KWprc6OodB5KUjNUzy8c_qeWC8MKk?key=3eILYIOANRBm_n-AQ4lgMw"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2285F789" w14:textId="24917B13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</w:p>
    <w:p w14:paraId="0875F7F9" w14:textId="5A878892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</w:p>
    <w:p w14:paraId="30B6BD96" w14:textId="77777777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</w:p>
    <w:p w14:paraId="6D93EAD2" w14:textId="4261AAD2" w:rsidR="00B620C5" w:rsidRDefault="00B620C5" w:rsidP="00B620C5">
      <w:pPr>
        <w:rPr>
          <w:rFonts w:ascii="Calibri" w:hAnsi="Calibri" w:cs="Calibri"/>
          <w:color w:val="000000"/>
          <w:sz w:val="22"/>
          <w:szCs w:val="22"/>
        </w:rPr>
      </w:pPr>
    </w:p>
    <w:p w14:paraId="5EA4777E" w14:textId="77777777" w:rsidR="00B620C5" w:rsidRPr="001246D1" w:rsidRDefault="00B620C5" w:rsidP="00B620C5">
      <w:pPr>
        <w:pStyle w:val="NormalWeb"/>
        <w:numPr>
          <w:ilvl w:val="0"/>
          <w:numId w:val="28"/>
        </w:numPr>
        <w:spacing w:before="0" w:beforeAutospacing="0" w:after="0" w:afterAutospacing="0"/>
        <w:ind w:right="158"/>
      </w:pPr>
      <w:r w:rsidRPr="00337399">
        <w:rPr>
          <w:rFonts w:ascii="Comic Sans MS" w:hAnsi="Comic Sans MS" w:cs="Calibri"/>
          <w:color w:val="000000"/>
          <w:sz w:val="22"/>
          <w:szCs w:val="22"/>
        </w:rPr>
        <w:t>Find the values of x and y.</w:t>
      </w:r>
    </w:p>
    <w:p w14:paraId="66890AB1" w14:textId="40D64B3A" w:rsidR="00B620C5" w:rsidRDefault="00A32BE6" w:rsidP="00B620C5">
      <w:pPr>
        <w:rPr>
          <w:rFonts w:ascii="Comic Sans MS" w:hAnsi="Comic Sans MS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3568" behindDoc="1" locked="0" layoutInCell="1" allowOverlap="1" wp14:anchorId="0D5E07C4" wp14:editId="45021717">
            <wp:simplePos x="0" y="0"/>
            <wp:positionH relativeFrom="column">
              <wp:posOffset>259715</wp:posOffset>
            </wp:positionH>
            <wp:positionV relativeFrom="paragraph">
              <wp:posOffset>140185</wp:posOffset>
            </wp:positionV>
            <wp:extent cx="708025" cy="1207770"/>
            <wp:effectExtent l="0" t="0" r="3175" b="0"/>
            <wp:wrapTight wrapText="bothSides">
              <wp:wrapPolygon edited="0">
                <wp:start x="17435" y="0"/>
                <wp:lineTo x="10074" y="7268"/>
                <wp:lineTo x="6199" y="8858"/>
                <wp:lineTo x="4649" y="9994"/>
                <wp:lineTo x="4649" y="10902"/>
                <wp:lineTo x="3100" y="14536"/>
                <wp:lineTo x="1550" y="16126"/>
                <wp:lineTo x="0" y="18170"/>
                <wp:lineTo x="0" y="19306"/>
                <wp:lineTo x="7749" y="21350"/>
                <wp:lineTo x="10074" y="21350"/>
                <wp:lineTo x="13173" y="20896"/>
                <wp:lineTo x="19760" y="19079"/>
                <wp:lineTo x="19372" y="14536"/>
                <wp:lineTo x="21309" y="11129"/>
                <wp:lineTo x="21309" y="9994"/>
                <wp:lineTo x="19372" y="7268"/>
                <wp:lineTo x="19372" y="0"/>
                <wp:lineTo x="17435" y="0"/>
              </wp:wrapPolygon>
            </wp:wrapTight>
            <wp:docPr id="1416518998" name="Picture 82" descr="A blue and pink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18998" name="Picture 82" descr="A blue and pink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C140C" w14:textId="1B58A2B9" w:rsidR="00B620C5" w:rsidRDefault="00A32BE6" w:rsidP="00B620C5">
      <w:pPr>
        <w:rPr>
          <w:rFonts w:ascii="Comic Sans MS" w:hAnsi="Comic Sans MS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0496" behindDoc="1" locked="0" layoutInCell="1" allowOverlap="1" wp14:anchorId="59D1D2E2" wp14:editId="6FA917C7">
            <wp:simplePos x="0" y="0"/>
            <wp:positionH relativeFrom="column">
              <wp:posOffset>3620770</wp:posOffset>
            </wp:positionH>
            <wp:positionV relativeFrom="paragraph">
              <wp:posOffset>154940</wp:posOffset>
            </wp:positionV>
            <wp:extent cx="971550" cy="1012825"/>
            <wp:effectExtent l="0" t="0" r="6350" b="3175"/>
            <wp:wrapTight wrapText="bothSides">
              <wp:wrapPolygon edited="0">
                <wp:start x="18918" y="0"/>
                <wp:lineTo x="14400" y="4334"/>
                <wp:lineTo x="6494" y="8667"/>
                <wp:lineTo x="5365" y="13001"/>
                <wp:lineTo x="0" y="18418"/>
                <wp:lineTo x="0" y="19501"/>
                <wp:lineTo x="8753" y="21397"/>
                <wp:lineTo x="11012" y="21397"/>
                <wp:lineTo x="16376" y="20855"/>
                <wp:lineTo x="20894" y="19230"/>
                <wp:lineTo x="21459" y="10292"/>
                <wp:lineTo x="21459" y="8938"/>
                <wp:lineTo x="20612" y="0"/>
                <wp:lineTo x="18918" y="0"/>
              </wp:wrapPolygon>
            </wp:wrapTight>
            <wp:docPr id="557418640" name="Picture 79" descr="A blue and pink tri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72615" name="Picture 79" descr="A blue and pink triangl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D8">
        <w:rPr>
          <w:bdr w:val="none" w:sz="0" w:space="0" w:color="auto" w:frame="1"/>
        </w:rPr>
        <w:fldChar w:fldCharType="begin"/>
      </w:r>
      <w:r w:rsidR="003E1CD8">
        <w:rPr>
          <w:bdr w:val="none" w:sz="0" w:space="0" w:color="auto" w:frame="1"/>
        </w:rPr>
        <w:instrText xml:space="preserve"> INCLUDEPICTURE "https://lh7-us.googleusercontent.com/docsz/AD_4nXcsHz1UMj9_QWgR-eFstgy70JtqaW2Uz-6xDqo1s5cs7OEN3SwoleZ5OAkp8Zrjps14KE7mHXe9S8gD3fno_1MAF11UJl4iKJY7lSvkFTxCZppgKX7J4r2tDQI68-NvQsx9fEvlapqQOq7xkTFUOn9O7tPZ6OrQXaiWm2Fj4lAlcqIGJjcSGJs?key=3eILYIOANRBm_n-AQ4lgMw"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 w:rsidR="003E1CD8">
        <w:rPr>
          <w:bdr w:val="none" w:sz="0" w:space="0" w:color="auto" w:frame="1"/>
        </w:rPr>
        <w:fldChar w:fldCharType="end"/>
      </w:r>
      <w:r w:rsidR="00B620C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B620C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"https://lh7-us.googleusercontent.com/docsz/AD_4nXeNrT3xT2ziLON5uHqCppRkvX9RzBg5L9HZOdTB0FMQ0HTQOwzIHIYtKmVyInmjCfyywJZ1ftaiF6HSoUIFKlnV4Ql4Z3k75Unw7he8feQw4vwFK3p7ClO5z4QVnfHnlRQYt9Abwa9GcWiRf6M6r2l4hOeu1-HBWXqNnypxPrqoVwK7XbO7rl0?key=kyO8FWbiTotWoO_UTq2XlA"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B620C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749F1D7" w14:textId="21CEF34D" w:rsidR="00B620C5" w:rsidRDefault="00B620C5" w:rsidP="00B620C5">
      <w:pPr>
        <w:rPr>
          <w:rFonts w:ascii="Comic Sans MS" w:hAnsi="Comic Sans MS"/>
          <w:sz w:val="20"/>
          <w:szCs w:val="2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"https://lh7-us.googleusercontent.com/docsz/AD_4nXenRdp3FRoPknDF7NGqoPztOqzqqpVf23Mls5rJDTg57c-U90WUokT8pNphYM2Z0fsxlMpx0YWm-S8Bs1te9h9tAds5XPDFsFTLk5L-_jAl4iYcMnmt9MmUMiS06QQG-N-wjy3lZyEF_kiax4B8S56iohve_t63vWrbe0YjNAH35rXr0S-apRY?key=3eILYIOANRBm_n-AQ4lgMw"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"https://lh7-us.googleusercontent.com/docsz/AD_4nXezmMokbNVidGR8xXThsY1xfYQ-JTO9zX-SG7CcbkC1DVg6CeCuJZ2g3vuClaC3NA6U2tf53TmMd-ChGGTHBnHGJUgydpDH4Kx4dysIf54kdshe0JvlRzTIc5VRTTwdymHX0QkkXFvDscT8KLEbFB_w4dF-T-_SF6z_N2aItJi4ZxQ9mo_8Ag?key=iJ0WmaaFXWlcaLwfgSbZrw"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"https://lh7-us.googleusercontent.com/docsz/AD_4nXf5K-XcyHPbc1hPvffmaEOnOd87JTc4cmOf0-tGQr49Pk0kPW1CqhhHS3ZtMNRDP7v741NVEnk0GU1qEf3DUdb83uLuOEzgL_jk2s8tRc0DFj3LmxHi2i70Ns8vGypvNsx4Bwcrdh_L4_PiKPTBJTBygi3aKxbuihS9TEomk2Bq8dLzp3RemxM?key=HhaL3G5DI0T-gIJ3HVSZ4A"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6ACFAB01" w14:textId="006C606C" w:rsidR="00B620C5" w:rsidRDefault="00B620C5" w:rsidP="00B620C5">
      <w:pPr>
        <w:rPr>
          <w:rFonts w:ascii="Comic Sans MS" w:hAnsi="Comic Sans MS"/>
          <w:sz w:val="20"/>
          <w:szCs w:val="20"/>
        </w:rPr>
      </w:pP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"https://lh7-us.googleusercontent.com/docsz/AD_4nXexFO3a5mMKXFAgwl_v7uqjw_p4bPpuptQ6hbs-64qyFDUduZyq1AX58i6DqWjivG2oo7gKKeB88zB-e4BdiwdgOV32EtVxdSy9WMrBqptgXnStaXg_kOu440ggWPBd0qsYkND51CIEL2zifQO0tILW0SwY9a8MaRLIYBNm9Qjq5xf9ULQ-yA?key=iJ0WmaaFXWlcaLwfgSbZrw"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</w:p>
    <w:p w14:paraId="3BE046C4" w14:textId="397219AB" w:rsidR="00B620C5" w:rsidRDefault="00B620C5" w:rsidP="00B620C5">
      <w:pPr>
        <w:rPr>
          <w:rFonts w:ascii="Comic Sans MS" w:hAnsi="Comic Sans MS"/>
          <w:sz w:val="20"/>
          <w:szCs w:val="2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"https://lh7-us.googleusercontent.com/docsz/AD_4nXcTRWkzNDOt6WfGtv_a7to5_1xE_rMc_UoaaPYcCNo431fFtLEcWg2zL64iCr39IA8UwRrgtNt78K-yVdjVpGgDHWhoxbIQR1lEuevd4qnSdy8bjsvQOmiQjjsiIzLqEatEG3UloGjbsvgeHjmh8wQb6Gmvt9Mi3eM4cw9o1u8bAFFV1oMV6II?key=3eILYIOANRBm_n-AQ4lgMw"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26079B5B" w14:textId="25379F34" w:rsidR="00B620C5" w:rsidRDefault="00B620C5" w:rsidP="00B620C5">
      <w:pPr>
        <w:rPr>
          <w:rFonts w:ascii="Comic Sans MS" w:hAnsi="Comic Sans MS"/>
          <w:sz w:val="20"/>
          <w:szCs w:val="20"/>
        </w:rPr>
      </w:pPr>
    </w:p>
    <w:p w14:paraId="0CDFB6D9" w14:textId="376BE6BA" w:rsidR="00B620C5" w:rsidRDefault="003271B0" w:rsidP="00B620C5">
      <w:pPr>
        <w:rPr>
          <w:rFonts w:ascii="Comic Sans MS" w:hAnsi="Comic Sans MS"/>
          <w:sz w:val="20"/>
          <w:szCs w:val="20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"https://lh7-us.googleusercontent.com/docsz/AD_4nXdXYlFrUH-iIcNF5uDmVkJUyz4dCk_Ei6K0OmI66MmPVUKhn5DCmW0r7oq87gtKOIBDUH2dLeqOeskqovit5FlzzWweYnSjyyZQkccQCKw_l1Vt0OAi0Mod40Xb6gss7jCvv28aVOfFBSFpWusGbn_Z7FlgNGNNe1yhCdzN9KbN5mTVG6_NMHw?key=3eILYIOANRBm_n-AQ4lgMw"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D764C90" w14:textId="501D7047" w:rsidR="00B620C5" w:rsidRDefault="00B620C5" w:rsidP="00B620C5">
      <w:pPr>
        <w:rPr>
          <w:rFonts w:ascii="Comic Sans MS" w:hAnsi="Comic Sans MS"/>
          <w:sz w:val="20"/>
          <w:szCs w:val="20"/>
        </w:rPr>
      </w:pPr>
    </w:p>
    <w:p w14:paraId="3E64372F" w14:textId="0DFE3A1F" w:rsidR="00B620C5" w:rsidRDefault="00B620C5" w:rsidP="00B620C5">
      <w:pPr>
        <w:rPr>
          <w:rFonts w:ascii="Comic Sans MS" w:hAnsi="Comic Sans MS"/>
          <w:sz w:val="20"/>
          <w:szCs w:val="20"/>
        </w:rPr>
      </w:pPr>
    </w:p>
    <w:p w14:paraId="25A5DE1E" w14:textId="77777777" w:rsidR="00B620C5" w:rsidRDefault="00B620C5" w:rsidP="00B620C5">
      <w:pPr>
        <w:rPr>
          <w:rFonts w:ascii="Comic Sans MS" w:hAnsi="Comic Sans MS"/>
          <w:sz w:val="20"/>
          <w:szCs w:val="20"/>
        </w:rPr>
        <w:sectPr w:rsidR="00B620C5" w:rsidSect="00B620C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7E3E25C" w14:textId="77777777" w:rsidR="003535F3" w:rsidRDefault="003535F3" w:rsidP="00E67C29">
      <w:pPr>
        <w:spacing w:after="240"/>
      </w:pPr>
    </w:p>
    <w:p w14:paraId="43FB53CD" w14:textId="40C4BF87" w:rsidR="00933689" w:rsidRPr="00920B70" w:rsidRDefault="004B69C6" w:rsidP="0093368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9-</w:t>
      </w:r>
      <w:r w:rsidR="00933689">
        <w:rPr>
          <w:rFonts w:ascii="Comic Sans MS" w:hAnsi="Comic Sans MS"/>
        </w:rPr>
        <w:t xml:space="preserve">5 </w:t>
      </w:r>
      <w:r w:rsidR="00C454E5">
        <w:rPr>
          <w:rFonts w:ascii="Comic Sans MS" w:hAnsi="Comic Sans MS"/>
        </w:rPr>
        <w:t xml:space="preserve">Opener </w:t>
      </w:r>
      <w:r w:rsidR="00933689">
        <w:rPr>
          <w:rFonts w:ascii="Comic Sans MS" w:hAnsi="Comic Sans MS"/>
        </w:rPr>
        <w:t xml:space="preserve">– </w:t>
      </w:r>
      <w:r w:rsidR="00967F0D">
        <w:rPr>
          <w:rFonts w:ascii="Comic Sans MS" w:hAnsi="Comic Sans MS"/>
        </w:rPr>
        <w:t>Trigonometry</w:t>
      </w:r>
    </w:p>
    <w:p w14:paraId="298B2D7C" w14:textId="25AE0144" w:rsidR="00EC2DA7" w:rsidRDefault="00933689" w:rsidP="004B2122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78631795" w14:textId="58BDC52F" w:rsidR="00CD34AB" w:rsidRPr="00BF6217" w:rsidRDefault="00501F66" w:rsidP="00B03F2A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2"/>
          <w:szCs w:val="22"/>
        </w:rPr>
        <w:sectPr w:rsidR="00CD34AB" w:rsidRPr="00BF6217" w:rsidSect="002F225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501F66">
        <w:rPr>
          <w:rFonts w:ascii="Comic Sans MS" w:hAnsi="Comic Sans MS"/>
        </w:rPr>
        <w:t>Find sin A, cos A, tan A, sin B, cos B, and tan B. Express each ratio as a fraction and as a decimal to the nearest hundredth</w:t>
      </w:r>
      <w:r>
        <w:rPr>
          <w:rFonts w:ascii="Comic Sans MS" w:hAnsi="Comic Sans MS"/>
        </w:rPr>
        <w:t>.</w:t>
      </w:r>
    </w:p>
    <w:p w14:paraId="1B4EA5FB" w14:textId="70F7BD32" w:rsidR="00BA5142" w:rsidRDefault="00BA5142" w:rsidP="00BA5142">
      <w:pPr>
        <w:pStyle w:val="NormalWeb"/>
        <w:spacing w:before="0" w:beforeAutospacing="0" w:after="0" w:afterAutospacing="0"/>
        <w:ind w:hanging="374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5616" behindDoc="1" locked="0" layoutInCell="1" allowOverlap="1" wp14:anchorId="437BCDA2" wp14:editId="55B08347">
            <wp:simplePos x="0" y="0"/>
            <wp:positionH relativeFrom="column">
              <wp:posOffset>4849495</wp:posOffset>
            </wp:positionH>
            <wp:positionV relativeFrom="paragraph">
              <wp:posOffset>9077</wp:posOffset>
            </wp:positionV>
            <wp:extent cx="1379855" cy="925195"/>
            <wp:effectExtent l="0" t="0" r="4445" b="1905"/>
            <wp:wrapTight wrapText="bothSides">
              <wp:wrapPolygon edited="0">
                <wp:start x="398" y="0"/>
                <wp:lineTo x="199" y="2075"/>
                <wp:lineTo x="795" y="5040"/>
                <wp:lineTo x="0" y="9784"/>
                <wp:lineTo x="0" y="10970"/>
                <wp:lineTo x="994" y="14528"/>
                <wp:lineTo x="0" y="18679"/>
                <wp:lineTo x="0" y="20755"/>
                <wp:lineTo x="8747" y="21348"/>
                <wp:lineTo x="9741" y="21348"/>
                <wp:lineTo x="21471" y="19865"/>
                <wp:lineTo x="21471" y="17493"/>
                <wp:lineTo x="16501" y="14528"/>
                <wp:lineTo x="11928" y="9784"/>
                <wp:lineTo x="12326" y="8598"/>
                <wp:lineTo x="10537" y="7412"/>
                <wp:lineTo x="4572" y="5040"/>
                <wp:lineTo x="1789" y="0"/>
                <wp:lineTo x="398" y="0"/>
              </wp:wrapPolygon>
            </wp:wrapTight>
            <wp:docPr id="177463281" name="Picture 84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3281" name="Picture 84" descr="A blu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1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D54F1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"https://lh7-us.googleusercontent.com/docsz/AD_4nXfao5eUOldugUTtdPxW8CLtTs0-My-ir_QAX4LUYZqcYkxy7X-9xNXkCtH_yLb-S46pMWmdQB0oMWpkPNaKR4JhDZ8YV6hDvgR9vGRyCc1sYL1B0D-uqhXaB_Veva_JcUwBz3L34QwPRkuM33KuqdSddAtC-x62p63S5LTz-fm2QXbWAa6R-Q?key=fdMhdw-SA5udZxkE6CXmpA"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D54F1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Pr="00BA5142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a </w:t>
      </w:r>
      <w:r>
        <w:rPr>
          <w:rFonts w:ascii="Calibri" w:hAnsi="Calibri" w:cs="Calibri"/>
          <w:color w:val="000000"/>
          <w:sz w:val="22"/>
          <w:szCs w:val="22"/>
        </w:rPr>
        <w:t>= 8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, b </w:t>
      </w:r>
      <w:r>
        <w:rPr>
          <w:rFonts w:ascii="Calibri" w:hAnsi="Calibri" w:cs="Calibri"/>
          <w:color w:val="000000"/>
          <w:sz w:val="22"/>
          <w:szCs w:val="22"/>
        </w:rPr>
        <w:t>= 15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, c </w:t>
      </w:r>
      <w:r>
        <w:rPr>
          <w:rFonts w:ascii="Calibri" w:hAnsi="Calibri" w:cs="Calibri"/>
          <w:color w:val="000000"/>
          <w:sz w:val="22"/>
          <w:szCs w:val="22"/>
        </w:rPr>
        <w:t>= 17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 </w:t>
      </w:r>
    </w:p>
    <w:p w14:paraId="33425D62" w14:textId="77777777" w:rsidR="00BA5142" w:rsidRDefault="00BA5142" w:rsidP="00BA5142"/>
    <w:p w14:paraId="04D8A5EC" w14:textId="14055238" w:rsidR="00CF0E3D" w:rsidRPr="002934E0" w:rsidRDefault="00CF0E3D" w:rsidP="004B2122">
      <w:pPr>
        <w:rPr>
          <w:rFonts w:ascii="Calibri" w:hAnsi="Calibri" w:cs="Calibri"/>
          <w:color w:val="000000"/>
          <w:sz w:val="22"/>
          <w:szCs w:val="22"/>
        </w:rPr>
      </w:pPr>
    </w:p>
    <w:p w14:paraId="7B504732" w14:textId="39637919" w:rsidR="002934E0" w:rsidRDefault="002934E0" w:rsidP="004B2122">
      <w:pPr>
        <w:rPr>
          <w:bdr w:val="none" w:sz="0" w:space="0" w:color="auto" w:frame="1"/>
        </w:rPr>
      </w:pPr>
    </w:p>
    <w:p w14:paraId="086C12A9" w14:textId="2C118160" w:rsidR="002934E0" w:rsidRDefault="002934E0" w:rsidP="004B2122">
      <w:pPr>
        <w:rPr>
          <w:bdr w:val="none" w:sz="0" w:space="0" w:color="auto" w:frame="1"/>
        </w:rPr>
      </w:pPr>
    </w:p>
    <w:p w14:paraId="741D091E" w14:textId="0FB3A855" w:rsidR="002934E0" w:rsidRDefault="002934E0" w:rsidP="004B2122">
      <w:pPr>
        <w:rPr>
          <w:bdr w:val="none" w:sz="0" w:space="0" w:color="auto" w:frame="1"/>
        </w:rPr>
      </w:pPr>
    </w:p>
    <w:p w14:paraId="57896FB7" w14:textId="06E66449" w:rsidR="002934E0" w:rsidRDefault="002934E0" w:rsidP="004B2122">
      <w:pPr>
        <w:rPr>
          <w:bdr w:val="none" w:sz="0" w:space="0" w:color="auto" w:frame="1"/>
        </w:rPr>
      </w:pPr>
    </w:p>
    <w:p w14:paraId="7835B6B9" w14:textId="76BD3472" w:rsidR="002934E0" w:rsidRDefault="00BA5142" w:rsidP="004B2122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"https://lh7-us.googleusercontent.com/docsz/AD_4nXdKXffCOnaSdIgsrZLIJ0trJlhFgKJqrdYR30hzXb16fiL_RicAs5Nx1ehCs1l3fJUZ4CAFDLZNIx9NOpM-tb2iCMACJUgDhXui5lM2yWYsblFuVejABQBajzxBNwQ-3FHC9WXvseCpUAk1BqpNDRwaz30Ot-lLnSthKrqv4eX_R1q5fmXG2w?key=qF7FUfqbTAXmjqZrOqvngw"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5C1F204D" w14:textId="77777777" w:rsidR="002934E0" w:rsidRDefault="002934E0" w:rsidP="004B2122">
      <w:pPr>
        <w:rPr>
          <w:bdr w:val="none" w:sz="0" w:space="0" w:color="auto" w:frame="1"/>
        </w:rPr>
      </w:pPr>
    </w:p>
    <w:p w14:paraId="7A6B92BB" w14:textId="77777777" w:rsidR="00CF0E3D" w:rsidRDefault="00CF0E3D" w:rsidP="004B2122">
      <w:pPr>
        <w:rPr>
          <w:bdr w:val="none" w:sz="0" w:space="0" w:color="auto" w:frame="1"/>
        </w:rPr>
      </w:pPr>
    </w:p>
    <w:p w14:paraId="6F525C04" w14:textId="5C61990E" w:rsidR="004B1FC5" w:rsidRPr="00EC21E2" w:rsidRDefault="00EC21E2" w:rsidP="00EC21E2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2"/>
          <w:szCs w:val="22"/>
        </w:rPr>
        <w:sectPr w:rsidR="004B1FC5" w:rsidRPr="00EC21E2" w:rsidSect="004B1FC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C21E2">
        <w:rPr>
          <w:rFonts w:ascii="Comic Sans MS" w:hAnsi="Comic Sans MS"/>
          <w:bdr w:val="none" w:sz="0" w:space="0" w:color="auto" w:frame="1"/>
        </w:rPr>
        <w:t>Solve each right triangle. Round side measures to the nearest tenth and angle measures to the nearest degree.</w:t>
      </w:r>
    </w:p>
    <w:p w14:paraId="5C6E44AD" w14:textId="5142F2F0" w:rsidR="00ED61D8" w:rsidRDefault="00C956C1" w:rsidP="004B2122">
      <w:pPr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6640" behindDoc="1" locked="0" layoutInCell="1" allowOverlap="1" wp14:anchorId="50C9D15F" wp14:editId="6113F525">
            <wp:simplePos x="0" y="0"/>
            <wp:positionH relativeFrom="column">
              <wp:posOffset>107576</wp:posOffset>
            </wp:positionH>
            <wp:positionV relativeFrom="paragraph">
              <wp:posOffset>150719</wp:posOffset>
            </wp:positionV>
            <wp:extent cx="1552575" cy="1209675"/>
            <wp:effectExtent l="0" t="0" r="0" b="0"/>
            <wp:wrapTight wrapText="bothSides">
              <wp:wrapPolygon edited="0">
                <wp:start x="707" y="0"/>
                <wp:lineTo x="530" y="1361"/>
                <wp:lineTo x="1237" y="7483"/>
                <wp:lineTo x="0" y="9298"/>
                <wp:lineTo x="0" y="11112"/>
                <wp:lineTo x="1237" y="14740"/>
                <wp:lineTo x="530" y="20636"/>
                <wp:lineTo x="707" y="21317"/>
                <wp:lineTo x="2297" y="21317"/>
                <wp:lineTo x="3004" y="18369"/>
                <wp:lineTo x="21379" y="2041"/>
                <wp:lineTo x="21379" y="227"/>
                <wp:lineTo x="1590" y="0"/>
                <wp:lineTo x="707" y="0"/>
              </wp:wrapPolygon>
            </wp:wrapTight>
            <wp:docPr id="24682941" name="Picture 85" descr="A blue and pink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2941" name="Picture 85" descr="A blue and pink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C5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4B1FC5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"https://lh7-us.googleusercontent.com/docsz/AD_4nXdKv_iJOG_3WRejFZ8BrhvSKlObw8HA9CjrLUZhDgB_OzFnBikNmVvfv0rgsPAYETyhQ-FIT9Djm_xbVfMaHgSOg2TB18HMFYRRLe-XCSFCO8QkaOqsR1-5zfysjsAgEzIMoI0RhiOkAeLmj5deAknD7GaqLsUfkjQp4In1zoDiclq-oMPYGMw?key=be5k2WltFlneIDTf5023pA"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4B1FC5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1C733D4" w14:textId="6C27E32C" w:rsidR="00ED61D8" w:rsidRDefault="00ED61D8" w:rsidP="004B2122">
      <w:pPr>
        <w:rPr>
          <w:rFonts w:ascii="Calibri" w:hAnsi="Calibri" w:cs="Calibri"/>
          <w:color w:val="000000"/>
          <w:sz w:val="22"/>
          <w:szCs w:val="22"/>
        </w:rPr>
      </w:pPr>
    </w:p>
    <w:p w14:paraId="5CFF5C07" w14:textId="51E61F74" w:rsidR="00F21933" w:rsidRDefault="004F3DC6" w:rsidP="004B2122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"https://lh7-us.googleusercontent.com/docsz/AD_4nXcsm4o16-m3T3EpsCkGYmHc8Oll85ChdvvX0OLd3do9PuK38Zbspnhd_2AeACXHoakZwl6Ixm10xklzgz3LcngyvPUM9YFpluLDLSWyB7SsgUd_SdnBcla2SbAexNeVc7RLMfqgt6oqxCae0mYVwWVc9DvgzpcYnXTBsHGVo4fYwzHZz3bBdg?key=fdMhdw-SA5udZxkE6CXmpA"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B613B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B613B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"https://lh7-us.googleusercontent.com/docsz/AD_4nXfczDQOyfXy2MKkp02m5rd4_9FUt4pRcKAuLLeoIFH5qj7h8xR7hR9LSubonopC7tMNL9t6Kv9oGFtLHHgMeeXjVtSgpLHnj-17gkzLpgSo0DtSvwj247YJqrplXknFbb9_gyBUOKAq7F8njLGJP4G4rgvuXj6jyhrSIMJs3PNrCCRGv4ezfA?key=fdMhdw-SA5udZxkE6CXmpA"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B613B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E140EA2" w14:textId="2F46DFD3" w:rsidR="00B04370" w:rsidRDefault="00B04370" w:rsidP="004B2122">
      <w:pPr>
        <w:rPr>
          <w:rFonts w:ascii="Comic Sans MS" w:hAnsi="Comic Sans MS"/>
          <w:lang w:val="es-MX"/>
        </w:rPr>
      </w:pPr>
    </w:p>
    <w:p w14:paraId="74097E42" w14:textId="240056F0" w:rsidR="00CF0E3D" w:rsidRDefault="00C956C1" w:rsidP="004B2122">
      <w:pPr>
        <w:rPr>
          <w:rFonts w:ascii="Comic Sans MS" w:hAnsi="Comic Sans MS"/>
          <w:lang w:val="es-MX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"https://lh7-us.googleusercontent.com/docsz/AD_4nXeZh7UJPU2YK2ts_COFRBILyZW4EqiYEK38vwbS0x0101D2YBneFR5qQFUJdHOASoStkZVEbev5V3dU2g9PpE4w8Bmpws4DTERwXPGgfNHYLEW9vKVJ7Ze4bwInJyms3jnEvkf7a6W_Ms9pSOjziDyZ7VdUEr_HGv5hP7QO4AdZYm0cO6Errxc?key=qF7FUfqbTAXmjqZrOqvngw"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5CDCE71" w14:textId="3B44FFEA" w:rsidR="00CF0E3D" w:rsidRDefault="004F3DC6" w:rsidP="004B2122">
      <w:pPr>
        <w:rPr>
          <w:rFonts w:ascii="Comic Sans MS" w:hAnsi="Comic Sans MS"/>
          <w:lang w:val="es-MX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"https://lh7-us.googleusercontent.com/docsz/AD_4nXc4fpD0-5ZoQdtm8zvmf2JwgEJwaVQcQVEJO6ikuJtkMvchCZK-M0UCWoCqU4JvFNPLYXr8no7RirmHMyoZRqsnrM99rknIlFuOawicxZ4zc5mGLdZmzjxSeKxM_zXXETCIhsihL5p-nmUuq41F3fifZqyzgzJctT9WC8eBxf6fAjcYEkmcjQ?key=fdMhdw-SA5udZxkE6CXmpA"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5702964" w14:textId="1E942A26" w:rsidR="00376934" w:rsidRDefault="00376934" w:rsidP="004B2122">
      <w:pPr>
        <w:rPr>
          <w:rFonts w:ascii="Comic Sans MS" w:hAnsi="Comic Sans MS"/>
          <w:lang w:val="es-MX"/>
        </w:rPr>
      </w:pPr>
    </w:p>
    <w:p w14:paraId="1367238F" w14:textId="7FA40EB5" w:rsidR="00B613BB" w:rsidRDefault="00B613BB" w:rsidP="004B2122">
      <w:pPr>
        <w:rPr>
          <w:rFonts w:ascii="Comic Sans MS" w:hAnsi="Comic Sans MS"/>
          <w:lang w:val="es-MX"/>
        </w:rPr>
      </w:pPr>
    </w:p>
    <w:p w14:paraId="396C8D8A" w14:textId="7C7F8112" w:rsidR="00C454E5" w:rsidRPr="00920B70" w:rsidRDefault="004B69C6" w:rsidP="00C454E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9-</w:t>
      </w:r>
      <w:r w:rsidR="00C454E5">
        <w:rPr>
          <w:rFonts w:ascii="Comic Sans MS" w:hAnsi="Comic Sans MS"/>
        </w:rPr>
        <w:t xml:space="preserve">5 Exit Slip – </w:t>
      </w:r>
      <w:r w:rsidR="00967F0D">
        <w:rPr>
          <w:rFonts w:ascii="Comic Sans MS" w:hAnsi="Comic Sans MS"/>
        </w:rPr>
        <w:t>Trigonometry</w:t>
      </w:r>
    </w:p>
    <w:p w14:paraId="080EEB8C" w14:textId="55CAC401" w:rsidR="00281500" w:rsidRDefault="00C454E5" w:rsidP="00281500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4E23082D" w14:textId="6A877AD9" w:rsidR="00C956C1" w:rsidRPr="00BF6217" w:rsidRDefault="00C956C1" w:rsidP="006716D4">
      <w:pPr>
        <w:pStyle w:val="ListParagraph"/>
        <w:numPr>
          <w:ilvl w:val="0"/>
          <w:numId w:val="32"/>
        </w:numPr>
        <w:rPr>
          <w:rFonts w:ascii="Calibri" w:hAnsi="Calibri" w:cs="Calibri"/>
          <w:color w:val="000000"/>
          <w:sz w:val="22"/>
          <w:szCs w:val="22"/>
        </w:rPr>
        <w:sectPr w:rsidR="00C956C1" w:rsidRPr="00BF6217" w:rsidSect="00C956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501F66">
        <w:rPr>
          <w:rFonts w:ascii="Comic Sans MS" w:hAnsi="Comic Sans MS"/>
        </w:rPr>
        <w:t>Find sin A, cos A, tan A, sin B, cos B, and tan B. Express each ratio as a fraction and as a decimal to the nearest hundredth</w:t>
      </w:r>
      <w:r>
        <w:rPr>
          <w:rFonts w:ascii="Comic Sans MS" w:hAnsi="Comic Sans MS"/>
        </w:rPr>
        <w:t>.</w:t>
      </w:r>
    </w:p>
    <w:p w14:paraId="30FD976A" w14:textId="4FD5F179" w:rsidR="00C956C1" w:rsidRDefault="00C956C1" w:rsidP="00C956C1">
      <w:pPr>
        <w:pStyle w:val="NormalWeb"/>
        <w:spacing w:before="0" w:beforeAutospacing="0" w:after="0" w:afterAutospacing="0"/>
        <w:ind w:hanging="374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8688" behindDoc="1" locked="0" layoutInCell="1" allowOverlap="1" wp14:anchorId="5AC7C194" wp14:editId="123046AC">
            <wp:simplePos x="0" y="0"/>
            <wp:positionH relativeFrom="column">
              <wp:posOffset>4849495</wp:posOffset>
            </wp:positionH>
            <wp:positionV relativeFrom="paragraph">
              <wp:posOffset>9077</wp:posOffset>
            </wp:positionV>
            <wp:extent cx="1379855" cy="925195"/>
            <wp:effectExtent l="0" t="0" r="4445" b="1905"/>
            <wp:wrapTight wrapText="bothSides">
              <wp:wrapPolygon edited="0">
                <wp:start x="398" y="0"/>
                <wp:lineTo x="199" y="2075"/>
                <wp:lineTo x="795" y="5040"/>
                <wp:lineTo x="0" y="9784"/>
                <wp:lineTo x="0" y="10970"/>
                <wp:lineTo x="994" y="14528"/>
                <wp:lineTo x="0" y="18679"/>
                <wp:lineTo x="0" y="20755"/>
                <wp:lineTo x="8747" y="21348"/>
                <wp:lineTo x="9741" y="21348"/>
                <wp:lineTo x="21471" y="19865"/>
                <wp:lineTo x="21471" y="17493"/>
                <wp:lineTo x="16501" y="14528"/>
                <wp:lineTo x="11928" y="9784"/>
                <wp:lineTo x="12326" y="8598"/>
                <wp:lineTo x="10537" y="7412"/>
                <wp:lineTo x="4572" y="5040"/>
                <wp:lineTo x="1789" y="0"/>
                <wp:lineTo x="398" y="0"/>
              </wp:wrapPolygon>
            </wp:wrapTight>
            <wp:docPr id="468610376" name="Picture 84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3281" name="Picture 84" descr="A blu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"https://lh7-us.googleusercontent.com/docsz/AD_4nXfao5eUOldugUTtdPxW8CLtTs0-My-ir_QAX4LUYZqcYkxy7X-9xNXkCtH_yLb-S46pMWmdQB0oMWpkPNaKR4JhDZ8YV6hDvgR9vGRyCc1sYL1B0D-uqhXaB_Veva_JcUwBz3L34QwPRkuM33KuqdSddAtC-x62p63S5LTz-fm2QXbWAa6R-Q?key=fdMhdw-SA5udZxkE6CXmpA"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Pr="00BA5142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8A30AA">
        <w:rPr>
          <w:rFonts w:ascii="Calibri" w:hAnsi="Calibri" w:cs="Calibri"/>
          <w:i/>
          <w:iCs/>
          <w:color w:val="000000"/>
          <w:sz w:val="22"/>
          <w:szCs w:val="22"/>
        </w:rPr>
        <w:t>a</w:t>
      </w:r>
      <w:r w:rsidR="008A30AA">
        <w:rPr>
          <w:rFonts w:ascii="Calibri" w:hAnsi="Calibri" w:cs="Calibri"/>
          <w:color w:val="000000"/>
          <w:sz w:val="22"/>
          <w:szCs w:val="22"/>
        </w:rPr>
        <w:t xml:space="preserve"> = 21, </w:t>
      </w:r>
      <w:r w:rsidR="008A30AA">
        <w:rPr>
          <w:rFonts w:ascii="Calibri" w:hAnsi="Calibri" w:cs="Calibri"/>
          <w:i/>
          <w:iCs/>
          <w:color w:val="000000"/>
          <w:sz w:val="22"/>
          <w:szCs w:val="22"/>
        </w:rPr>
        <w:t xml:space="preserve">b </w:t>
      </w:r>
      <w:r w:rsidR="008A30AA">
        <w:rPr>
          <w:rFonts w:ascii="Calibri" w:hAnsi="Calibri" w:cs="Calibri"/>
          <w:color w:val="000000"/>
          <w:sz w:val="22"/>
          <w:szCs w:val="22"/>
        </w:rPr>
        <w:t xml:space="preserve">= 28, </w:t>
      </w:r>
      <w:r w:rsidR="008A30AA">
        <w:rPr>
          <w:rFonts w:ascii="Calibri" w:hAnsi="Calibri" w:cs="Calibri"/>
          <w:i/>
          <w:iCs/>
          <w:color w:val="000000"/>
          <w:sz w:val="22"/>
          <w:szCs w:val="22"/>
        </w:rPr>
        <w:t>c</w:t>
      </w:r>
      <w:r w:rsidR="008A30AA">
        <w:rPr>
          <w:rFonts w:ascii="Calibri" w:hAnsi="Calibri" w:cs="Calibri"/>
          <w:color w:val="000000"/>
          <w:sz w:val="22"/>
          <w:szCs w:val="22"/>
        </w:rPr>
        <w:t xml:space="preserve"> = 35</w:t>
      </w:r>
    </w:p>
    <w:p w14:paraId="0BA69B06" w14:textId="77777777" w:rsidR="00C956C1" w:rsidRDefault="00C956C1" w:rsidP="00C956C1"/>
    <w:p w14:paraId="1195DCAC" w14:textId="77777777" w:rsidR="00C956C1" w:rsidRPr="002934E0" w:rsidRDefault="00C956C1" w:rsidP="00C956C1">
      <w:pPr>
        <w:rPr>
          <w:rFonts w:ascii="Calibri" w:hAnsi="Calibri" w:cs="Calibri"/>
          <w:color w:val="000000"/>
          <w:sz w:val="22"/>
          <w:szCs w:val="22"/>
        </w:rPr>
      </w:pPr>
    </w:p>
    <w:p w14:paraId="3D3F5B65" w14:textId="77777777" w:rsidR="00C956C1" w:rsidRDefault="00C956C1" w:rsidP="00C956C1">
      <w:pPr>
        <w:rPr>
          <w:bdr w:val="none" w:sz="0" w:space="0" w:color="auto" w:frame="1"/>
        </w:rPr>
      </w:pPr>
    </w:p>
    <w:p w14:paraId="42A21246" w14:textId="77777777" w:rsidR="00C956C1" w:rsidRDefault="00C956C1" w:rsidP="00C956C1">
      <w:pPr>
        <w:rPr>
          <w:bdr w:val="none" w:sz="0" w:space="0" w:color="auto" w:frame="1"/>
        </w:rPr>
      </w:pPr>
    </w:p>
    <w:p w14:paraId="5EA3E670" w14:textId="77777777" w:rsidR="00C956C1" w:rsidRDefault="00C956C1" w:rsidP="00C956C1">
      <w:pPr>
        <w:rPr>
          <w:bdr w:val="none" w:sz="0" w:space="0" w:color="auto" w:frame="1"/>
        </w:rPr>
      </w:pPr>
    </w:p>
    <w:p w14:paraId="50CC3CD0" w14:textId="77777777" w:rsidR="00C956C1" w:rsidRDefault="00C956C1" w:rsidP="00C956C1">
      <w:pPr>
        <w:rPr>
          <w:bdr w:val="none" w:sz="0" w:space="0" w:color="auto" w:frame="1"/>
        </w:rPr>
      </w:pPr>
    </w:p>
    <w:p w14:paraId="4645E781" w14:textId="77777777" w:rsidR="00C956C1" w:rsidRDefault="00C956C1" w:rsidP="00C956C1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"https://lh7-us.googleusercontent.com/docsz/AD_4nXdKXffCOnaSdIgsrZLIJ0trJlhFgKJqrdYR30hzXb16fiL_RicAs5Nx1ehCs1l3fJUZ4CAFDLZNIx9NOpM-tb2iCMACJUgDhXui5lM2yWYsblFuVejABQBajzxBNwQ-3FHC9WXvseCpUAk1BqpNDRwaz30Ot-lLnSthKrqv4eX_R1q5fmXG2w?key=qF7FUfqbTAXmjqZrOqvngw"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02CF27F1" w14:textId="77777777" w:rsidR="00C956C1" w:rsidRDefault="00C956C1" w:rsidP="00C956C1">
      <w:pPr>
        <w:rPr>
          <w:bdr w:val="none" w:sz="0" w:space="0" w:color="auto" w:frame="1"/>
        </w:rPr>
      </w:pPr>
    </w:p>
    <w:p w14:paraId="603C077D" w14:textId="77777777" w:rsidR="00C956C1" w:rsidRDefault="00C956C1" w:rsidP="00C956C1">
      <w:pPr>
        <w:rPr>
          <w:bdr w:val="none" w:sz="0" w:space="0" w:color="auto" w:frame="1"/>
        </w:rPr>
      </w:pPr>
    </w:p>
    <w:p w14:paraId="79F8366D" w14:textId="77777777" w:rsidR="00C956C1" w:rsidRDefault="00C956C1" w:rsidP="00C956C1">
      <w:pPr>
        <w:rPr>
          <w:bdr w:val="none" w:sz="0" w:space="0" w:color="auto" w:frame="1"/>
        </w:rPr>
      </w:pPr>
    </w:p>
    <w:p w14:paraId="424CF9A5" w14:textId="26B7E9A9" w:rsidR="00C956C1" w:rsidRPr="00EC21E2" w:rsidRDefault="00C956C1" w:rsidP="006716D4">
      <w:pPr>
        <w:pStyle w:val="ListParagraph"/>
        <w:numPr>
          <w:ilvl w:val="0"/>
          <w:numId w:val="32"/>
        </w:numPr>
        <w:rPr>
          <w:rFonts w:ascii="Calibri" w:hAnsi="Calibri" w:cs="Calibri"/>
          <w:color w:val="000000"/>
          <w:sz w:val="22"/>
          <w:szCs w:val="22"/>
        </w:rPr>
        <w:sectPr w:rsidR="00C956C1" w:rsidRPr="00EC21E2" w:rsidSect="00C956C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C21E2">
        <w:rPr>
          <w:rFonts w:ascii="Comic Sans MS" w:hAnsi="Comic Sans MS"/>
          <w:bdr w:val="none" w:sz="0" w:space="0" w:color="auto" w:frame="1"/>
        </w:rPr>
        <w:t>Solve each right triangle. Round side measures to the nearest tenth and angle measures to the nearest degree.</w:t>
      </w:r>
    </w:p>
    <w:p w14:paraId="1E120722" w14:textId="04F0B83D" w:rsidR="00C956C1" w:rsidRDefault="00616240" w:rsidP="00C956C1">
      <w:pPr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19712" behindDoc="1" locked="0" layoutInCell="1" allowOverlap="1" wp14:anchorId="68B0846B" wp14:editId="426AB1B5">
            <wp:simplePos x="0" y="0"/>
            <wp:positionH relativeFrom="column">
              <wp:posOffset>80681</wp:posOffset>
            </wp:positionH>
            <wp:positionV relativeFrom="paragraph">
              <wp:posOffset>151130</wp:posOffset>
            </wp:positionV>
            <wp:extent cx="1145540" cy="1200785"/>
            <wp:effectExtent l="0" t="0" r="0" b="5715"/>
            <wp:wrapTight wrapText="bothSides">
              <wp:wrapPolygon edited="0">
                <wp:start x="9100" y="0"/>
                <wp:lineTo x="0" y="685"/>
                <wp:lineTo x="0" y="2513"/>
                <wp:lineTo x="958" y="3655"/>
                <wp:lineTo x="958" y="18276"/>
                <wp:lineTo x="0" y="20332"/>
                <wp:lineTo x="0" y="21474"/>
                <wp:lineTo x="1916" y="21474"/>
                <wp:lineTo x="3113" y="18276"/>
                <wp:lineTo x="18200" y="3655"/>
                <wp:lineTo x="21313" y="2513"/>
                <wp:lineTo x="21313" y="914"/>
                <wp:lineTo x="11255" y="0"/>
                <wp:lineTo x="9100" y="0"/>
              </wp:wrapPolygon>
            </wp:wrapTight>
            <wp:docPr id="887315680" name="Picture 86" descr="A blue tri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15680" name="Picture 86" descr="A blue triangl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"https://lh7-us.googleusercontent.com/docsz/AD_4nXfP9FViitJqVDO2m-C6EPnCqZa2DwA4DeKw2zhzQ-aoDREj0XUhtdfR8cJKjW-ge2Qa4m2GhDe4UKVeVk6N586YS0YEraqjigjzHQJjWpe8XFYTSco_eZ_1huLLOUOP0E2ExAMT2PvdffDFYB2IakJyta4iLPsS9t9zLOhDGcBoPksunUjyUws?key=qF7FUfqbTAXmjqZrOqvngw"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C956C1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C956C1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"https://lh7-us.googleusercontent.com/docsz/AD_4nXdKv_iJOG_3WRejFZ8BrhvSKlObw8HA9CjrLUZhDgB_OzFnBikNmVvfv0rgsPAYETyhQ-FIT9Djm_xbVfMaHgSOg2TB18HMFYRRLe-XCSFCO8QkaOqsR1-5zfysjsAgEzIMoI0RhiOkAeLmj5deAknD7GaqLsUfkjQp4In1zoDiclq-oMPYGMw?key=be5k2WltFlneIDTf5023pA"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C956C1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4A8752D" w14:textId="2B9B6EA7" w:rsidR="00C956C1" w:rsidRDefault="00C956C1" w:rsidP="00C956C1">
      <w:pPr>
        <w:rPr>
          <w:rFonts w:ascii="Calibri" w:hAnsi="Calibri" w:cs="Calibri"/>
          <w:color w:val="000000"/>
          <w:sz w:val="22"/>
          <w:szCs w:val="22"/>
        </w:rPr>
      </w:pPr>
    </w:p>
    <w:p w14:paraId="3DA40050" w14:textId="52EE617F" w:rsidR="00C956C1" w:rsidRDefault="00C956C1" w:rsidP="00C956C1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"https://lh7-us.googleusercontent.com/docsz/AD_4nXcsm4o16-m3T3EpsCkGYmHc8Oll85ChdvvX0OLd3do9PuK38Zbspnhd_2AeACXHoakZwl6Ixm10xklzgz3LcngyvPUM9YFpluLDLSWyB7SsgUd_SdnBcla2SbAexNeVc7RLMfqgt6oqxCae0mYVwWVc9DvgzpcYnXTBsHGVo4fYwzHZz3bBdg?key=fdMhdw-SA5udZxkE6CXmpA"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"https://lh7-us.googleusercontent.com/docsz/AD_4nXfczDQOyfXy2MKkp02m5rd4_9FUt4pRcKAuLLeoIFH5qj7h8xR7hR9LSubonopC7tMNL9t6Kv9oGFtLHHgMeeXjVtSgpLHnj-17gkzLpgSo0DtSvwj247YJqrplXknFbb9_gyBUOKAq7F8njLGJP4G4rgvuXj6jyhrSIMJs3PNrCCRGv4ezfA?key=fdMhdw-SA5udZxkE6CXmpA"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7ACC30B" w14:textId="714B6290" w:rsidR="00C956C1" w:rsidRDefault="00C956C1" w:rsidP="00C956C1">
      <w:pPr>
        <w:rPr>
          <w:rFonts w:ascii="Comic Sans MS" w:hAnsi="Comic Sans MS"/>
          <w:lang w:val="es-MX"/>
        </w:rPr>
      </w:pPr>
    </w:p>
    <w:p w14:paraId="19C36FDD" w14:textId="70C25C68" w:rsidR="00C956C1" w:rsidRDefault="00C956C1" w:rsidP="00C956C1">
      <w:pPr>
        <w:rPr>
          <w:rFonts w:ascii="Comic Sans MS" w:hAnsi="Comic Sans MS"/>
          <w:lang w:val="es-MX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"https://lh7-us.googleusercontent.com/docsz/AD_4nXeZh7UJPU2YK2ts_COFRBILyZW4EqiYEK38vwbS0x0101D2YBneFR5qQFUJdHOASoStkZVEbev5V3dU2g9PpE4w8Bmpws4DTERwXPGgfNHYLEW9vKVJ7Ze4bwInJyms3jnEvkf7a6W_Ms9pSOjziDyZ7VdUEr_HGv5hP7QO4AdZYm0cO6Errxc?key=qF7FUfqbTAXmjqZrOqvngw"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1ED7E062" w14:textId="272DC7B9" w:rsidR="00C956C1" w:rsidRDefault="00C956C1" w:rsidP="00C956C1">
      <w:pPr>
        <w:rPr>
          <w:rFonts w:ascii="Comic Sans MS" w:hAnsi="Comic Sans MS"/>
          <w:lang w:val="es-MX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"https://lh7-us.googleusercontent.com/docsz/AD_4nXc4fpD0-5ZoQdtm8zvmf2JwgEJwaVQcQVEJO6ikuJtkMvchCZK-M0UCWoCqU4JvFNPLYXr8no7RirmHMyoZRqsnrM99rknIlFuOawicxZ4zc5mGLdZmzjxSeKxM_zXXETCIhsihL5p-nmUuq41F3fifZqyzgzJctT9WC8eBxf6fAjcYEkmcjQ?key=fdMhdw-SA5udZxkE6CXmpA"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505C7ED" w14:textId="37C3E218" w:rsidR="004425E2" w:rsidRPr="00DB59A9" w:rsidRDefault="004B69C6" w:rsidP="00DB59A9">
      <w:pPr>
        <w:ind w:left="24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9-</w:t>
      </w:r>
      <w:r w:rsidR="00DB59A9">
        <w:rPr>
          <w:rFonts w:ascii="Comic Sans MS" w:hAnsi="Comic Sans MS"/>
        </w:rPr>
        <w:t xml:space="preserve">6 </w:t>
      </w:r>
      <w:r w:rsidR="004425E2" w:rsidRPr="00DB59A9">
        <w:rPr>
          <w:rFonts w:ascii="Comic Sans MS" w:hAnsi="Comic Sans MS"/>
        </w:rPr>
        <w:t>Opener –</w:t>
      </w:r>
      <w:r w:rsidR="00187416">
        <w:rPr>
          <w:rFonts w:ascii="Comic Sans MS" w:hAnsi="Comic Sans MS"/>
        </w:rPr>
        <w:t xml:space="preserve"> </w:t>
      </w:r>
      <w:r w:rsidR="00967F0D">
        <w:rPr>
          <w:rFonts w:ascii="Comic Sans MS" w:hAnsi="Comic Sans MS"/>
        </w:rPr>
        <w:t>Applying Trigonometry</w:t>
      </w:r>
    </w:p>
    <w:p w14:paraId="75433438" w14:textId="034BE6E2" w:rsidR="000262E1" w:rsidRDefault="003B4B24" w:rsidP="000262E1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4425E2" w:rsidRPr="00920B70">
        <w:rPr>
          <w:rFonts w:ascii="Comic Sans MS" w:hAnsi="Comic Sans MS"/>
        </w:rPr>
        <w:t>________________________________  Date:________</w:t>
      </w:r>
      <w:r w:rsidR="004425E2" w:rsidRPr="00920B70">
        <w:rPr>
          <w:rFonts w:ascii="Comic Sans MS" w:hAnsi="Comic Sans MS"/>
        </w:rPr>
        <w:tab/>
        <w:t xml:space="preserve">  Period:________</w:t>
      </w:r>
    </w:p>
    <w:p w14:paraId="44571935" w14:textId="17D7EBFD" w:rsidR="00BD0056" w:rsidRPr="001A1FEB" w:rsidRDefault="00AE2615" w:rsidP="001A1FEB">
      <w:pPr>
        <w:pStyle w:val="ListParagraph"/>
        <w:numPr>
          <w:ilvl w:val="0"/>
          <w:numId w:val="29"/>
        </w:num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20736" behindDoc="1" locked="0" layoutInCell="1" allowOverlap="1" wp14:anchorId="41F194CC" wp14:editId="190786CC">
            <wp:simplePos x="0" y="0"/>
            <wp:positionH relativeFrom="column">
              <wp:posOffset>5091430</wp:posOffset>
            </wp:positionH>
            <wp:positionV relativeFrom="paragraph">
              <wp:posOffset>256503</wp:posOffset>
            </wp:positionV>
            <wp:extent cx="1532255" cy="1375410"/>
            <wp:effectExtent l="0" t="0" r="4445" b="0"/>
            <wp:wrapTight wrapText="bothSides">
              <wp:wrapPolygon edited="0">
                <wp:start x="0" y="0"/>
                <wp:lineTo x="0" y="21341"/>
                <wp:lineTo x="21484" y="21341"/>
                <wp:lineTo x="21484" y="0"/>
                <wp:lineTo x="0" y="0"/>
              </wp:wrapPolygon>
            </wp:wrapTight>
            <wp:docPr id="1015575277" name="Picture 87" descr="A tree with a triangle and a green leafy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75277" name="Picture 87" descr="A tree with a triangle and a green leafy to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DC" w:rsidRPr="001A1FEB">
        <w:rPr>
          <w:rFonts w:ascii="Calibri" w:hAnsi="Calibri" w:cs="Calibri"/>
          <w:b/>
          <w:bCs/>
          <w:color w:val="3366FF"/>
          <w:sz w:val="22"/>
          <w:szCs w:val="22"/>
        </w:rPr>
        <w:t>TREE HEIGHT</w:t>
      </w:r>
      <w:r w:rsidR="00350CDC" w:rsidRPr="001A1FEB">
        <w:rPr>
          <w:rFonts w:ascii="Calibri" w:hAnsi="Calibri" w:cs="Calibri"/>
          <w:b/>
          <w:bCs/>
          <w:color w:val="000000"/>
          <w:sz w:val="22"/>
          <w:szCs w:val="22"/>
        </w:rPr>
        <w:t xml:space="preserve">  </w:t>
      </w:r>
      <w:r w:rsidR="00350CDC" w:rsidRPr="001A1FEB">
        <w:rPr>
          <w:rFonts w:ascii="Calibri" w:hAnsi="Calibri" w:cs="Calibri"/>
          <w:color w:val="000000"/>
          <w:sz w:val="22"/>
          <w:szCs w:val="22"/>
        </w:rPr>
        <w:t>Carrie is told that a tree is 17 meters high. If the angle from where she is standing to the top of the tree is 53°, how far from the tree is she standing? Round your answer to the nearest tenth.  </w:t>
      </w:r>
    </w:p>
    <w:p w14:paraId="51D01141" w14:textId="37C9FA8C" w:rsidR="00BD0056" w:rsidRPr="00BD0056" w:rsidRDefault="00AA2095" w:rsidP="004425E2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sectPr w:rsidR="00BD0056" w:rsidRPr="00BD0056" w:rsidSect="002F225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"https://lh7-rt.googleusercontent.com/docsz/AD_4nXcezaYocdchxuKjx39K4nkBqR_ecQR8RvD3tlcvO8XACHMKOQdlzAUKR4fRDWNhd9yz3zlTQce2R5Mp9RzhlrRsYF5uVmGovWOqXdArgbi3bjOoPUZ3AcWydfblJmZvNiC4_DzSgunjvkj3xsAyXpWB5OE6-3PbDj1epwj_4Y--ZJ1_HCGkJCo?key=sbEiycjdocL_gpfEFcYKMA"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632C235" w14:textId="4B292335" w:rsidR="00CD1AA2" w:rsidRDefault="00CD1AA2" w:rsidP="004425E2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sectPr w:rsidR="00CD1AA2" w:rsidSect="00CD1AA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1E1837E" w14:textId="67ADC4F9" w:rsidR="003A6D7F" w:rsidRDefault="00AA2095" w:rsidP="004425E2">
      <w:pPr>
        <w:rPr>
          <w:rFonts w:ascii="Comic Sans MS" w:hAnsi="Comic Sans MS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        </w:t>
      </w:r>
      <w:r>
        <w:rPr>
          <w:rFonts w:ascii="Cambria Math" w:hAnsi="Cambria Math"/>
          <w:color w:val="000000"/>
          <w:sz w:val="22"/>
          <w:szCs w:val="22"/>
        </w:rPr>
        <w:t xml:space="preserve">  </w:t>
      </w:r>
      <w:r w:rsidR="00904B7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904B7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"https://lh7-us.googleusercontent.com/docsz/AD_4nXesdqeA2meRP3Hl2rz31HhRTOP7Y2n8pDyLnTt2zeFS34ZznaUAj-4Jnv6DY3GnzVJTA9qIE5priSkgy2qgj4t-wF8TKNxXW3kh0-KgnC7ZjVjSiY-Wv45eN00zw9J2xkMRYU9TNn-6RTpEnZ7psBflxhS9r3d9QJL_NJe-T2rfh3oRU2_jYS8?key=XjfrTLH7J8LAE0yyG_Hi0A"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904B78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3A6D7F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3A6D7F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3A6D7F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9E49128" w14:textId="36F70BD6" w:rsidR="00450B60" w:rsidRDefault="00D61A8A" w:rsidP="004425E2">
      <w:pPr>
        <w:rPr>
          <w:rFonts w:ascii="Comic Sans MS" w:hAnsi="Comic Sans MS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"https://lh7-us.googleusercontent.com/docsz/AD_4nXclC9jxZxHcRy3W8APkHPdZlydBxM9AMeShlrLn0Fb7GbPBPe-dez-qFSIXMZdRSOuoC1ffC9Dx9KfJ6JIOiExFaV0N-_XjRuboozKR8CgXQINdq__h43bDzf_zQX2-U_flNUxJGw-JjXWE3wTe2NyJFUzr5DYqZQxzybkag7_AZ820ZTQHwpo?key=Oc747S8zIO2YyojhUYJouw"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F69C26D" w14:textId="6E6ED07D" w:rsidR="00AA2095" w:rsidRDefault="00AA2095" w:rsidP="004425E2">
      <w:pPr>
        <w:rPr>
          <w:rFonts w:ascii="Comic Sans MS" w:hAnsi="Comic Sans MS"/>
        </w:rPr>
      </w:pPr>
    </w:p>
    <w:p w14:paraId="5B2A8C68" w14:textId="0D918900" w:rsidR="00350CDC" w:rsidRDefault="00AE2615" w:rsidP="004425E2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"https://lh7-rt.googleusercontent.com/docsz/AD_4nXcP-9p0vCkD9ccUY1XypqQLAbFLGaGo6DgO6_zpPdnO2_mS-Dqfsd3bJbJzTyecBf0QMLE6vHoVovxzWgQ6DYLHuQP9-OMRS8KVwAZt4IoKtdBPRM8eyi-jeDlzF-Y42Hv9BWxrYZqXqynzPtcwwkm4X8UAc_eAM43uJK9bOGPSVrmrCuIb1Iw?key=JK9okOjArvRJ6PIgiHzqBw"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1FB0F92F" w14:textId="77777777" w:rsidR="00350CDC" w:rsidRDefault="00350CDC" w:rsidP="004425E2">
      <w:pPr>
        <w:rPr>
          <w:rFonts w:ascii="Comic Sans MS" w:hAnsi="Comic Sans MS"/>
        </w:rPr>
      </w:pPr>
    </w:p>
    <w:p w14:paraId="04B7C64B" w14:textId="08B439FF" w:rsidR="00AA2095" w:rsidRDefault="00AA2095" w:rsidP="004425E2">
      <w:pPr>
        <w:rPr>
          <w:rFonts w:ascii="Comic Sans MS" w:hAnsi="Comic Sans MS"/>
        </w:rPr>
      </w:pPr>
    </w:p>
    <w:p w14:paraId="275B2C07" w14:textId="68AEF162" w:rsidR="006539D0" w:rsidRPr="006363BF" w:rsidRDefault="00734DCE" w:rsidP="001A1FEB">
      <w:pPr>
        <w:pStyle w:val="NormalWeb"/>
        <w:numPr>
          <w:ilvl w:val="0"/>
          <w:numId w:val="29"/>
        </w:numPr>
        <w:spacing w:before="0" w:beforeAutospacing="0" w:after="0" w:afterAutospacing="0"/>
        <w:ind w:right="270"/>
        <w:rPr>
          <w:rFonts w:ascii="Comic Sans MS" w:hAnsi="Comic Sans MS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 w:rsidR="006363BF" w:rsidRPr="006363BF">
        <w:rPr>
          <w:rFonts w:ascii="Comic Sans MS" w:hAnsi="Comic Sans MS" w:cs="Calibri"/>
          <w:color w:val="000000"/>
        </w:rPr>
        <w:t>Use trigonometry to find the area of ∆XYZ to the nearest tenth.</w:t>
      </w:r>
      <w:r w:rsidR="004427F6" w:rsidRPr="006363BF">
        <w:rPr>
          <w:rFonts w:ascii="Comic Sans MS" w:hAnsi="Comic Sans MS"/>
        </w:rPr>
        <w:tab/>
      </w:r>
      <w:r w:rsidR="004427F6" w:rsidRPr="006363BF">
        <w:rPr>
          <w:rFonts w:ascii="Comic Sans MS" w:hAnsi="Comic Sans MS"/>
        </w:rPr>
        <w:tab/>
      </w:r>
    </w:p>
    <w:p w14:paraId="28135AAF" w14:textId="32D9BFA6" w:rsidR="00AA4427" w:rsidRDefault="001A1FEB" w:rsidP="004425E2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22784" behindDoc="1" locked="0" layoutInCell="1" allowOverlap="1" wp14:anchorId="25929765" wp14:editId="004DC427">
            <wp:simplePos x="0" y="0"/>
            <wp:positionH relativeFrom="column">
              <wp:posOffset>3732642</wp:posOffset>
            </wp:positionH>
            <wp:positionV relativeFrom="paragraph">
              <wp:posOffset>101600</wp:posOffset>
            </wp:positionV>
            <wp:extent cx="1412875" cy="904875"/>
            <wp:effectExtent l="0" t="0" r="0" b="0"/>
            <wp:wrapTight wrapText="bothSides">
              <wp:wrapPolygon edited="0">
                <wp:start x="1942" y="0"/>
                <wp:lineTo x="0" y="8792"/>
                <wp:lineTo x="0" y="10914"/>
                <wp:lineTo x="2524" y="14855"/>
                <wp:lineTo x="1747" y="19402"/>
                <wp:lineTo x="1359" y="20918"/>
                <wp:lineTo x="11649" y="21221"/>
                <wp:lineTo x="13009" y="21221"/>
                <wp:lineTo x="13591" y="20918"/>
                <wp:lineTo x="13979" y="19705"/>
                <wp:lineTo x="21357" y="19705"/>
                <wp:lineTo x="21357" y="16674"/>
                <wp:lineTo x="17862" y="14855"/>
                <wp:lineTo x="7572" y="5154"/>
                <wp:lineTo x="4077" y="0"/>
                <wp:lineTo x="1942" y="0"/>
              </wp:wrapPolygon>
            </wp:wrapTight>
            <wp:docPr id="1541508748" name="Picture 89" descr="A blue tri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08748" name="Picture 89" descr="A blue tri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94">
        <w:rPr>
          <w:noProof/>
          <w:bdr w:val="none" w:sz="0" w:space="0" w:color="auto" w:frame="1"/>
        </w:rPr>
        <w:drawing>
          <wp:anchor distT="0" distB="0" distL="114300" distR="114300" simplePos="0" relativeHeight="252021760" behindDoc="1" locked="0" layoutInCell="1" allowOverlap="1" wp14:anchorId="56C5A8C7" wp14:editId="6A37F8B9">
            <wp:simplePos x="0" y="0"/>
            <wp:positionH relativeFrom="column">
              <wp:posOffset>376144</wp:posOffset>
            </wp:positionH>
            <wp:positionV relativeFrom="paragraph">
              <wp:posOffset>103505</wp:posOffset>
            </wp:positionV>
            <wp:extent cx="1356360" cy="1057275"/>
            <wp:effectExtent l="0" t="0" r="2540" b="0"/>
            <wp:wrapTight wrapText="bothSides">
              <wp:wrapPolygon edited="0">
                <wp:start x="0" y="0"/>
                <wp:lineTo x="0" y="2076"/>
                <wp:lineTo x="1213" y="4411"/>
                <wp:lineTo x="2225" y="4411"/>
                <wp:lineTo x="3843" y="8562"/>
                <wp:lineTo x="4045" y="8562"/>
                <wp:lineTo x="809" y="10378"/>
                <wp:lineTo x="809" y="11935"/>
                <wp:lineTo x="6067" y="12714"/>
                <wp:lineTo x="7685" y="16865"/>
                <wp:lineTo x="7685" y="21276"/>
                <wp:lineTo x="9910" y="21276"/>
                <wp:lineTo x="10112" y="20757"/>
                <wp:lineTo x="11124" y="16865"/>
                <wp:lineTo x="18000" y="15308"/>
                <wp:lineTo x="18404" y="13751"/>
                <wp:lineTo x="15169" y="12714"/>
                <wp:lineTo x="19011" y="8562"/>
                <wp:lineTo x="21438" y="8043"/>
                <wp:lineTo x="21438" y="5708"/>
                <wp:lineTo x="11933" y="4411"/>
                <wp:lineTo x="1820" y="0"/>
                <wp:lineTo x="0" y="0"/>
              </wp:wrapPolygon>
            </wp:wrapTight>
            <wp:docPr id="1827968038" name="Picture 88" descr="A blue tri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68038" name="Picture 88" descr="A blue tri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CF3BA" w14:textId="333928AA" w:rsidR="00EF77ED" w:rsidRDefault="00EF77ED" w:rsidP="004425E2">
      <w:pPr>
        <w:rPr>
          <w:bdr w:val="none" w:sz="0" w:space="0" w:color="auto" w:frame="1"/>
        </w:rPr>
      </w:pPr>
    </w:p>
    <w:p w14:paraId="0FF99160" w14:textId="01CF6397" w:rsidR="00DB42A0" w:rsidRDefault="00803745" w:rsidP="004425E2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"https://lh7-us.googleusercontent.com/docsz/AD_4nXeTjTdiWqzC_rFVcVIQCKufkMt0uaqH4LDdwOWOrhxKDXFzj1PJ9CqLzJHIMT5fhyM7VB7ahlj043-X_oW4JDQD4aTuXqYrRSqFQj2-jgI6Y16-LIr0jDNs-E74ZdVC_dmL6WmYtEHpxJwXiaP63hfkyBmF2L9twWt_Tiy6DbbrXx6mvw5Vbxk?key=Oc747S8zIO2YyojhUYJouw"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611EA25" w14:textId="42D61F7A" w:rsidR="00DB42A0" w:rsidRDefault="001A1FEB" w:rsidP="004425E2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"https://lh7-rt.googleusercontent.com/docsz/AD_4nXeUIz5ZuFEMAcPxa20abkwyBizkGczU50rbZ-Mmx1mkoTvJMBbmfzLvl4wEOUeYDAzxrpwnNnaKDb6DdDWp6cFFOjexOC_cF7RqzQilNR5vWvAYEUebg9N-CMwo4sia4kOITIFntRMxS4r4Okky-gNNgNf5_wM797QFGZ2_QL1ChVgKTFmI2Q?key=JK9okOjArvRJ6PIgiHzqBw"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6C42538" w14:textId="29EF887B" w:rsidR="00DB42A0" w:rsidRDefault="00DB42A0" w:rsidP="004425E2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D49675B" w14:textId="031FF638" w:rsidR="002E07A6" w:rsidRDefault="002E07A6" w:rsidP="004425E2">
      <w:pPr>
        <w:rPr>
          <w:rFonts w:ascii="Comic Sans MS" w:hAnsi="Comic Sans MS"/>
        </w:rPr>
      </w:pPr>
    </w:p>
    <w:p w14:paraId="256D2D9C" w14:textId="3DDFFEBA" w:rsidR="007D7900" w:rsidRDefault="007D7900" w:rsidP="004425E2">
      <w:pPr>
        <w:rPr>
          <w:rFonts w:ascii="Comic Sans MS" w:hAnsi="Comic Sans MS"/>
        </w:rPr>
      </w:pPr>
    </w:p>
    <w:p w14:paraId="6E7A84B5" w14:textId="74E3BDBF" w:rsidR="00B63594" w:rsidRDefault="00B63594" w:rsidP="004425E2">
      <w:pPr>
        <w:rPr>
          <w:rFonts w:ascii="Comic Sans MS" w:hAnsi="Comic Sans MS"/>
        </w:rPr>
      </w:pPr>
    </w:p>
    <w:p w14:paraId="19C27E3D" w14:textId="430B2A5A" w:rsidR="00B63594" w:rsidRDefault="00B63594" w:rsidP="004425E2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"https://lh7-rt.googleusercontent.com/docsz/AD_4nXdKs4YgDCNWJVlFFu0McbOLGIE9v3Oq3AVJiL3HW758JaR5LVaVz69Dr8LBxzF2Hn_rntycq9n4kMFcH5Z0z3ZVYlsjVsnmmkeeI18DAH0YSWen2os1s0_cZGPBAVPocPpZbWvHnnDqPjfkurrzgkaiK3-HHli-z-8gtNciO0KkXnprAQ9CIDs?key=JK9okOjArvRJ6PIgiHzqBw"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64CE49A9" w14:textId="473582ED" w:rsidR="003C2CF3" w:rsidRPr="00920B70" w:rsidRDefault="003C2CF3" w:rsidP="004425E2">
      <w:pPr>
        <w:rPr>
          <w:rFonts w:ascii="Comic Sans MS" w:hAnsi="Comic Sans MS"/>
        </w:rPr>
      </w:pPr>
    </w:p>
    <w:p w14:paraId="2D8E4CAA" w14:textId="0D946A2E" w:rsidR="004425E2" w:rsidRPr="00920B70" w:rsidRDefault="004425E2" w:rsidP="004425E2">
      <w:pPr>
        <w:jc w:val="center"/>
        <w:rPr>
          <w:rFonts w:ascii="Comic Sans MS" w:hAnsi="Comic Sans MS"/>
        </w:rPr>
      </w:pPr>
      <w:r>
        <w:rPr>
          <w:noProof/>
        </w:rPr>
        <w:t xml:space="preserve">    </w:t>
      </w:r>
      <w:r w:rsidR="004B69C6">
        <w:rPr>
          <w:rFonts w:ascii="Comic Sans MS" w:hAnsi="Comic Sans MS"/>
        </w:rPr>
        <w:t>9-</w:t>
      </w:r>
      <w:r>
        <w:rPr>
          <w:rFonts w:ascii="Comic Sans MS" w:hAnsi="Comic Sans MS"/>
        </w:rPr>
        <w:t xml:space="preserve">6 Exit Slip – </w:t>
      </w:r>
      <w:r w:rsidR="00967F0D">
        <w:rPr>
          <w:rFonts w:ascii="Comic Sans MS" w:hAnsi="Comic Sans MS"/>
        </w:rPr>
        <w:t>Applying Trigonometry</w:t>
      </w:r>
    </w:p>
    <w:p w14:paraId="471FD406" w14:textId="0F71FA18" w:rsidR="004425E2" w:rsidRPr="00920B70" w:rsidRDefault="003B4B24" w:rsidP="004425E2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</w:t>
      </w:r>
      <w:r w:rsidR="004425E2" w:rsidRPr="00920B70">
        <w:rPr>
          <w:rFonts w:ascii="Comic Sans MS" w:hAnsi="Comic Sans MS"/>
        </w:rPr>
        <w:t>________________________________  Date:________</w:t>
      </w:r>
      <w:r w:rsidR="004425E2" w:rsidRPr="00920B70">
        <w:rPr>
          <w:rFonts w:ascii="Comic Sans MS" w:hAnsi="Comic Sans MS"/>
        </w:rPr>
        <w:tab/>
        <w:t xml:space="preserve">  Period:________</w:t>
      </w:r>
    </w:p>
    <w:p w14:paraId="49F026DB" w14:textId="5570D9DC" w:rsidR="001A1FEB" w:rsidRPr="005F154F" w:rsidRDefault="00C55098" w:rsidP="005F154F">
      <w:pPr>
        <w:pStyle w:val="ListParagraph"/>
        <w:numPr>
          <w:ilvl w:val="0"/>
          <w:numId w:val="31"/>
        </w:num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sectPr w:rsidR="001A1FEB" w:rsidRPr="005F154F" w:rsidSect="001A1FE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27904" behindDoc="1" locked="0" layoutInCell="1" allowOverlap="1" wp14:anchorId="10F3FC8A" wp14:editId="654D86C4">
            <wp:simplePos x="0" y="0"/>
            <wp:positionH relativeFrom="column">
              <wp:posOffset>4643120</wp:posOffset>
            </wp:positionH>
            <wp:positionV relativeFrom="paragraph">
              <wp:posOffset>395269</wp:posOffset>
            </wp:positionV>
            <wp:extent cx="1907540" cy="1326515"/>
            <wp:effectExtent l="0" t="0" r="0" b="0"/>
            <wp:wrapTight wrapText="bothSides">
              <wp:wrapPolygon edited="0">
                <wp:start x="3308" y="0"/>
                <wp:lineTo x="2876" y="6618"/>
                <wp:lineTo x="2876" y="16544"/>
                <wp:lineTo x="0" y="18819"/>
                <wp:lineTo x="0" y="21300"/>
                <wp:lineTo x="21427" y="21300"/>
                <wp:lineTo x="21427" y="18819"/>
                <wp:lineTo x="18407" y="16544"/>
                <wp:lineTo x="4170" y="0"/>
                <wp:lineTo x="3308" y="0"/>
              </wp:wrapPolygon>
            </wp:wrapTight>
            <wp:docPr id="353268917" name="Picture 90" descr="A tall metal tower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68917" name="Picture 90" descr="A tall metal tower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54F" w:rsidRPr="005F154F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="005F154F" w:rsidRPr="005F154F">
        <w:rPr>
          <w:rFonts w:ascii="Calibri" w:hAnsi="Calibri" w:cs="Calibri"/>
          <w:b/>
          <w:bCs/>
          <w:color w:val="3366FF"/>
          <w:sz w:val="22"/>
          <w:szCs w:val="22"/>
        </w:rPr>
        <w:t xml:space="preserve">RADIO TOWER  </w:t>
      </w:r>
      <w:r w:rsidR="005F154F" w:rsidRPr="005F154F">
        <w:rPr>
          <w:rFonts w:ascii="Calibri" w:hAnsi="Calibri" w:cs="Calibri"/>
          <w:color w:val="000000"/>
          <w:sz w:val="22"/>
          <w:szCs w:val="22"/>
        </w:rPr>
        <w:t xml:space="preserve">The angle from the ground to the top of a radio tower is 56°. At a point 170 feet farther back, the angle from the ground to the top of the tower is 39°. How far is the first point from the base of the tower? Round your answer to the nearest tenth.   </w:t>
      </w:r>
      <w:r w:rsidR="001A1FEB" w:rsidRPr="005F154F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1A1FEB" w:rsidRPr="005F154F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"https://lh7-rt.googleusercontent.com/docsz/AD_4nXcezaYocdchxuKjx39K4nkBqR_ecQR8RvD3tlcvO8XACHMKOQdlzAUKR4fRDWNhd9yz3zlTQce2R5Mp9RzhlrRsYF5uVmGovWOqXdArgbi3bjOoPUZ3AcWydfblJmZvNiC4_DzSgunjvkj3xsAyXpWB5OE6-3PbDj1epwj_4Y--ZJ1_HCGkJCo?key=sbEiycjdocL_gpfEFcYKMA"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1A1FEB" w:rsidRPr="005F154F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D0F7594" w14:textId="7933DB4C" w:rsidR="001A1FEB" w:rsidRDefault="001A1FEB" w:rsidP="001A1FEB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sectPr w:rsidR="001A1FEB" w:rsidSect="001A1FE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51E7652" w14:textId="5B700FFF" w:rsidR="001A1FEB" w:rsidRDefault="001A1FEB" w:rsidP="001A1FEB">
      <w:pPr>
        <w:rPr>
          <w:rFonts w:ascii="Comic Sans MS" w:hAnsi="Comic Sans MS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        </w:t>
      </w:r>
      <w:r>
        <w:rPr>
          <w:rFonts w:ascii="Cambria Math" w:hAnsi="Cambria Math"/>
          <w:color w:val="000000"/>
          <w:sz w:val="22"/>
          <w:szCs w:val="22"/>
        </w:rPr>
        <w:t xml:space="preserve">  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"https://lh7-us.googleusercontent.com/docsz/AD_4nXesdqeA2meRP3Hl2rz31HhRTOP7Y2n8pDyLnTt2zeFS34ZznaUAj-4Jnv6DY3GnzVJTA9qIE5priSkgy2qgj4t-wF8TKNxXW3kh0-KgnC7ZjVjSiY-Wv45eN00zw9J2xkMRYU9TNn-6RTpEnZ7psBflxhS9r3d9QJL_NJe-T2rfh3oRU2_jYS8?key=XjfrTLH7J8LAE0yyG_Hi0A"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CAE138A" w14:textId="77777777" w:rsidR="001A1FEB" w:rsidRDefault="001A1FEB" w:rsidP="001A1FEB">
      <w:pPr>
        <w:rPr>
          <w:rFonts w:ascii="Comic Sans MS" w:hAnsi="Comic Sans MS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"https://lh7-us.googleusercontent.com/docsz/AD_4nXclC9jxZxHcRy3W8APkHPdZlydBxM9AMeShlrLn0Fb7GbPBPe-dez-qFSIXMZdRSOuoC1ffC9Dx9KfJ6JIOiExFaV0N-_XjRuboozKR8CgXQINdq__h43bDzf_zQX2-U_flNUxJGw-JjXWE3wTe2NyJFUzr5DYqZQxzybkag7_AZ820ZTQHwpo?key=Oc747S8zIO2YyojhUYJouw"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D305041" w14:textId="42BA0762" w:rsidR="001A1FEB" w:rsidRDefault="005F154F" w:rsidP="001A1FEB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"https://lh7-rt.googleusercontent.com/docsz/AD_4nXfnZIGprg0-Nxfg6cMIhREtCS-v-gCC9F1mOa3Yc53N-6vyxekIhwglFltXMR1Cr5hFWbOCGsiSCUquyLN8O2GjvQLGx9YubdV-vA7I9QQ3--WnYOw8KyVZ8QS1ZE51eStJOh35xnQK32FeVNmyeEWwg1o9Eth_N8EO8ZiehG5lVtYckXO8nw?key=JK9okOjArvRJ6PIgiHzqBw"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31838D27" w14:textId="77777777" w:rsidR="001A1FEB" w:rsidRDefault="001A1FEB" w:rsidP="001A1FEB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"https://lh7-rt.googleusercontent.com/docsz/AD_4nXcP-9p0vCkD9ccUY1XypqQLAbFLGaGo6DgO6_zpPdnO2_mS-Dqfsd3bJbJzTyecBf0QMLE6vHoVovxzWgQ6DYLHuQP9-OMRS8KVwAZt4IoKtdBPRM8eyi-jeDlzF-Y42Hv9BWxrYZqXqynzPtcwwkm4X8UAc_eAM43uJK9bOGPSVrmrCuIb1Iw?key=JK9okOjArvRJ6PIgiHzqBw"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1ECAEC35" w14:textId="77777777" w:rsidR="001A1FEB" w:rsidRDefault="001A1FEB" w:rsidP="001A1FEB">
      <w:pPr>
        <w:rPr>
          <w:rFonts w:ascii="Comic Sans MS" w:hAnsi="Comic Sans MS"/>
        </w:rPr>
      </w:pPr>
    </w:p>
    <w:p w14:paraId="69D47B54" w14:textId="77777777" w:rsidR="001A1FEB" w:rsidRDefault="001A1FEB" w:rsidP="001A1FEB">
      <w:pPr>
        <w:rPr>
          <w:rFonts w:ascii="Comic Sans MS" w:hAnsi="Comic Sans MS"/>
        </w:rPr>
      </w:pPr>
    </w:p>
    <w:p w14:paraId="178C29B3" w14:textId="5938293D" w:rsidR="001A1FEB" w:rsidRPr="006363BF" w:rsidRDefault="001A1FEB" w:rsidP="00170036">
      <w:pPr>
        <w:pStyle w:val="NormalWeb"/>
        <w:numPr>
          <w:ilvl w:val="0"/>
          <w:numId w:val="31"/>
        </w:numPr>
        <w:spacing w:before="0" w:beforeAutospacing="0" w:after="0" w:afterAutospacing="0"/>
        <w:ind w:right="270"/>
        <w:rPr>
          <w:rFonts w:ascii="Comic Sans MS" w:hAnsi="Comic Sans MS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 w:rsidRPr="006363BF">
        <w:rPr>
          <w:rFonts w:ascii="Comic Sans MS" w:hAnsi="Comic Sans MS" w:cs="Calibri"/>
          <w:color w:val="000000"/>
        </w:rPr>
        <w:t>Use trigonometry to find the area of ∆XYZ to the nearest tenth.</w:t>
      </w:r>
      <w:r w:rsidRPr="006363BF">
        <w:rPr>
          <w:rFonts w:ascii="Comic Sans MS" w:hAnsi="Comic Sans MS"/>
        </w:rPr>
        <w:tab/>
      </w:r>
      <w:r w:rsidRPr="006363BF">
        <w:rPr>
          <w:rFonts w:ascii="Comic Sans MS" w:hAnsi="Comic Sans MS"/>
        </w:rPr>
        <w:tab/>
      </w:r>
    </w:p>
    <w:p w14:paraId="772865E1" w14:textId="3EAACB41" w:rsidR="001A1FEB" w:rsidRDefault="00170036" w:rsidP="001A1FEB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29952" behindDoc="1" locked="0" layoutInCell="1" allowOverlap="1" wp14:anchorId="4AE50DF6" wp14:editId="1C00C9E1">
            <wp:simplePos x="0" y="0"/>
            <wp:positionH relativeFrom="column">
              <wp:posOffset>3560445</wp:posOffset>
            </wp:positionH>
            <wp:positionV relativeFrom="paragraph">
              <wp:posOffset>50800</wp:posOffset>
            </wp:positionV>
            <wp:extent cx="1578610" cy="1299845"/>
            <wp:effectExtent l="0" t="0" r="0" b="0"/>
            <wp:wrapTight wrapText="bothSides">
              <wp:wrapPolygon edited="0">
                <wp:start x="11643" y="0"/>
                <wp:lineTo x="11295" y="3588"/>
                <wp:lineTo x="8515" y="6964"/>
                <wp:lineTo x="3128" y="7386"/>
                <wp:lineTo x="3128" y="9286"/>
                <wp:lineTo x="5908" y="10341"/>
                <wp:lineTo x="3302" y="13718"/>
                <wp:lineTo x="0" y="15406"/>
                <wp:lineTo x="0" y="19627"/>
                <wp:lineTo x="19810" y="20471"/>
                <wp:lineTo x="19810" y="21104"/>
                <wp:lineTo x="21374" y="21104"/>
                <wp:lineTo x="21374" y="18994"/>
                <wp:lineTo x="19463" y="17094"/>
                <wp:lineTo x="13033" y="3588"/>
                <wp:lineTo x="13381" y="0"/>
                <wp:lineTo x="11643" y="0"/>
              </wp:wrapPolygon>
            </wp:wrapTight>
            <wp:docPr id="1751547015" name="Picture 92" descr="A blue tri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47015" name="Picture 92" descr="A blue tri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2028928" behindDoc="1" locked="0" layoutInCell="1" allowOverlap="1" wp14:anchorId="36109A85" wp14:editId="33C15C5A">
            <wp:simplePos x="0" y="0"/>
            <wp:positionH relativeFrom="column">
              <wp:posOffset>321945</wp:posOffset>
            </wp:positionH>
            <wp:positionV relativeFrom="paragraph">
              <wp:posOffset>97155</wp:posOffset>
            </wp:positionV>
            <wp:extent cx="1470025" cy="1253490"/>
            <wp:effectExtent l="0" t="0" r="3175" b="3810"/>
            <wp:wrapTight wrapText="bothSides">
              <wp:wrapPolygon edited="0">
                <wp:start x="20340" y="0"/>
                <wp:lineTo x="8584" y="1532"/>
                <wp:lineTo x="8211" y="3064"/>
                <wp:lineTo x="9704" y="3720"/>
                <wp:lineTo x="1306" y="4815"/>
                <wp:lineTo x="1120" y="5909"/>
                <wp:lineTo x="2426" y="7222"/>
                <wp:lineTo x="2426" y="10723"/>
                <wp:lineTo x="0" y="11380"/>
                <wp:lineTo x="0" y="13350"/>
                <wp:lineTo x="2426" y="14225"/>
                <wp:lineTo x="1493" y="21447"/>
                <wp:lineTo x="3359" y="21447"/>
                <wp:lineTo x="5038" y="17726"/>
                <wp:lineTo x="18101" y="3720"/>
                <wp:lineTo x="21460" y="1751"/>
                <wp:lineTo x="21460" y="0"/>
                <wp:lineTo x="20340" y="0"/>
              </wp:wrapPolygon>
            </wp:wrapTight>
            <wp:docPr id="2044261751" name="Picture 91" descr="A blue tri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61751" name="Picture 91" descr="A blue tri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A9">
        <w:rPr>
          <w:bdr w:val="none" w:sz="0" w:space="0" w:color="auto" w:frame="1"/>
        </w:rPr>
        <w:fldChar w:fldCharType="begin"/>
      </w:r>
      <w:r w:rsidR="00FE5FA9">
        <w:rPr>
          <w:bdr w:val="none" w:sz="0" w:space="0" w:color="auto" w:frame="1"/>
        </w:rPr>
        <w:instrText xml:space="preserve"> INCLUDEPICTURE "https://lh7-rt.googleusercontent.com/docsz/AD_4nXefRdFg6dyKoXW79kE8uEWRtt_5LzNr3om37WSei2ScJVDAuACMnXqXfkvyhyXLDyri9na9K2OSmA85fF9pyc4zJ2YyqxS9Wz0Q3VZcQve5DfMI6cOdIzwzo4pgpTnOh5HfUR9neY5djtmHHKOBc8Af83C0aU3tTRAe-9WgVz5FusoytWatREw?key=JK9okOjArvRJ6PIgiHzqBw"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 w:rsidR="00FE5FA9">
        <w:rPr>
          <w:bdr w:val="none" w:sz="0" w:space="0" w:color="auto" w:frame="1"/>
        </w:rPr>
        <w:fldChar w:fldCharType="end"/>
      </w:r>
    </w:p>
    <w:p w14:paraId="63D96F3C" w14:textId="15E9B67A" w:rsidR="001A1FEB" w:rsidRDefault="001A1FEB" w:rsidP="001A1FEB">
      <w:pPr>
        <w:rPr>
          <w:bdr w:val="none" w:sz="0" w:space="0" w:color="auto" w:frame="1"/>
        </w:rPr>
      </w:pPr>
    </w:p>
    <w:p w14:paraId="278D2C70" w14:textId="375DC414" w:rsidR="001A1FEB" w:rsidRDefault="00170036" w:rsidP="001A1FEB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"https://lh7-rt.googleusercontent.com/docsz/AD_4nXcBgiTG5ZOM5eY7Pi74HAa0v6nVKbh8Cj9VTV92KayIhenHw9pegXx5veAGfECw-sf7_A4TdNAjU8GjObT8iSibkli7BoyXTI1z7D0sI5t-n7sVKCJHiMX967-a3wfLJy6cu8ovZJWXZfg-ovkKcOHJoMjErT_RJaqaVXlqBLMmyJFh8ExkjA?key=JK9okOjArvRJ6PIgiHzqBw"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1A1FE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1A1FE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"https://lh7-us.googleusercontent.com/docsz/AD_4nXeTjTdiWqzC_rFVcVIQCKufkMt0uaqH4LDdwOWOrhxKDXFzj1PJ9CqLzJHIMT5fhyM7VB7ahlj043-X_oW4JDQD4aTuXqYrRSqFQj2-jgI6Y16-LIr0jDNs-E74ZdVC_dmL6WmYtEHpxJwXiaP63hfkyBmF2L9twWt_Tiy6DbbrXx6mvw5Vbxk?key=Oc747S8zIO2YyojhUYJouw"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1A1FEB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DEE7DC8" w14:textId="77777777" w:rsidR="001A1FEB" w:rsidRDefault="001A1FEB" w:rsidP="001A1FEB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"https://lh7-rt.googleusercontent.com/docsz/AD_4nXeUIz5ZuFEMAcPxa20abkwyBizkGczU50rbZ-Mmx1mkoTvJMBbmfzLvl4wEOUeYDAzxrpwnNnaKDb6DdDWp6cFFOjexOC_cF7RqzQilNR5vWvAYEUebg9N-CMwo4sia4kOITIFntRMxS4r4Okky-gNNgNf5_wM797QFGZ2_QL1ChVgKTFmI2Q?key=JK9okOjArvRJ6PIgiHzqBw"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15C4B3A" w14:textId="77777777" w:rsidR="001A1FEB" w:rsidRDefault="001A1FEB" w:rsidP="001A1FEB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CBEEDB9" w14:textId="77777777" w:rsidR="001A1FEB" w:rsidRDefault="001A1FEB" w:rsidP="001A1FEB">
      <w:pPr>
        <w:rPr>
          <w:rFonts w:ascii="Comic Sans MS" w:hAnsi="Comic Sans MS"/>
        </w:rPr>
      </w:pPr>
    </w:p>
    <w:p w14:paraId="43B2C393" w14:textId="77777777" w:rsidR="001A1FEB" w:rsidRDefault="001A1FEB" w:rsidP="001A1FEB">
      <w:pPr>
        <w:rPr>
          <w:rFonts w:ascii="Comic Sans MS" w:hAnsi="Comic Sans MS"/>
        </w:rPr>
      </w:pPr>
    </w:p>
    <w:p w14:paraId="4CCB90B9" w14:textId="79C48A6A" w:rsidR="007D7900" w:rsidRPr="007D7900" w:rsidRDefault="007D7900" w:rsidP="007D7900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"https://lh7-us.googleusercontent.com/docsz/AD_4nXf8vLeo_DBkclEZFromxryZa5Gzgd_3p3OEUgYDN9WSDoc6447-6HrrU9pNXflRcaRKyhAtibBVQqKTOdl16Jg6WRr5k5Orcif50kKVMk8AykPh0JQVAVD_RL4Y8ZU14Ej9ZKIfeLUDP-ai6eStgJankZxm2C1KJ-jyggRRPDU9NtvFNfvYPjY?key=XjfrTLH7J8LAE0yyG_Hi0A"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617F4816" w14:textId="31E5BE52" w:rsidR="007D7900" w:rsidRDefault="00D5740F" w:rsidP="007D7900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"https://lh7-us.googleusercontent.com/docsz/AD_4nXeGVGYzZDvFi_-5sDvZK36_frHvbYhz1dxYOnP7ShW2Lc4HuI01GteyHYyEVUHGHt5rsyQUDEL--cwtnMblg8bHK6xrE724JDxoX11iaZfiZq0ivcJ3WIQ6sTumX0Swnj_oln64DTv3psHU2zSoVmZXJ6Tt3u34_7Ae1tWFgfNtPk9HlU3B6cI?key=Oc747S8zIO2YyojhUYJouw"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643E8C7A" w14:textId="77777777" w:rsidR="00967F0D" w:rsidRDefault="00967F0D" w:rsidP="005F3842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4E9FFF82" w14:textId="10CB78BA" w:rsidR="00967F0D" w:rsidRPr="00DB59A9" w:rsidRDefault="00967F0D" w:rsidP="00967F0D">
      <w:pPr>
        <w:ind w:left="24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9-7 </w:t>
      </w:r>
      <w:r w:rsidRPr="00DB59A9">
        <w:rPr>
          <w:rFonts w:ascii="Comic Sans MS" w:hAnsi="Comic Sans MS"/>
        </w:rPr>
        <w:t>Opener –</w:t>
      </w:r>
      <w:r>
        <w:rPr>
          <w:rFonts w:ascii="Comic Sans MS" w:hAnsi="Comic Sans MS"/>
        </w:rPr>
        <w:t xml:space="preserve"> </w:t>
      </w:r>
      <w:r w:rsidR="00D7170E">
        <w:rPr>
          <w:rFonts w:ascii="Comic Sans MS" w:hAnsi="Comic Sans MS"/>
        </w:rPr>
        <w:t>Law of Sines</w:t>
      </w:r>
    </w:p>
    <w:p w14:paraId="6B19FA3C" w14:textId="77777777" w:rsidR="00967F0D" w:rsidRDefault="00967F0D" w:rsidP="00967F0D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5EA1D218" w14:textId="68B7A255" w:rsidR="00967F0D" w:rsidRPr="006716D4" w:rsidRDefault="003E1FDD" w:rsidP="006716D4">
      <w:pPr>
        <w:pStyle w:val="ListParagraph"/>
        <w:numPr>
          <w:ilvl w:val="0"/>
          <w:numId w:val="33"/>
        </w:num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32000" behindDoc="1" locked="0" layoutInCell="1" allowOverlap="1" wp14:anchorId="06253C28" wp14:editId="734EDEAC">
            <wp:simplePos x="0" y="0"/>
            <wp:positionH relativeFrom="column">
              <wp:posOffset>3686175</wp:posOffset>
            </wp:positionH>
            <wp:positionV relativeFrom="paragraph">
              <wp:posOffset>210820</wp:posOffset>
            </wp:positionV>
            <wp:extent cx="1136015" cy="1048385"/>
            <wp:effectExtent l="0" t="0" r="0" b="5715"/>
            <wp:wrapTight wrapText="bothSides">
              <wp:wrapPolygon edited="0">
                <wp:start x="15454" y="0"/>
                <wp:lineTo x="10625" y="4187"/>
                <wp:lineTo x="6278" y="5233"/>
                <wp:lineTo x="5554" y="6018"/>
                <wp:lineTo x="5554" y="8373"/>
                <wp:lineTo x="966" y="12560"/>
                <wp:lineTo x="0" y="13606"/>
                <wp:lineTo x="0" y="14391"/>
                <wp:lineTo x="6520" y="16746"/>
                <wp:lineTo x="6520" y="19624"/>
                <wp:lineTo x="9901" y="20933"/>
                <wp:lineTo x="20042" y="21456"/>
                <wp:lineTo x="21250" y="21456"/>
                <wp:lineTo x="21250" y="20148"/>
                <wp:lineTo x="21008" y="16746"/>
                <wp:lineTo x="16903" y="0"/>
                <wp:lineTo x="15454" y="0"/>
              </wp:wrapPolygon>
            </wp:wrapTight>
            <wp:docPr id="1413723742" name="Picture 94" descr="A blue tri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23742" name="Picture 94" descr="A blue triangl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FF9" w:rsidRPr="006716D4">
        <w:rPr>
          <w:rFonts w:ascii="Comic Sans MS" w:hAnsi="Comic Sans MS"/>
        </w:rPr>
        <w:t>Find the value of x to the nearest tenth.</w:t>
      </w:r>
      <w:r w:rsidR="00967F0D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967F0D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"https://lh7-us.googleusercontent.com/docsz/AD_4nXfM4ZKJwk6mGHcXdcSbFQU_ex55SGvmFnZfIT9A03D01z3Yqkv8glXMp8pabjG81neMpRvo9hp-BAgqlwBfLkyDqNjNGZ9IGfnRD38XVbvE502dWiaxpdsa0ff5VHyRZaWUeTytnqDWwe_Wc5-44Df48IycczrCYfz7kljeq9wKzhwUWIUOS3U?key=XjfrTLH7J8LAE0yyG_Hi0A"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967F0D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967F0D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967F0D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967F0D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105DE21" w14:textId="45D9D79D" w:rsidR="00967F0D" w:rsidRDefault="003E1FDD" w:rsidP="00967F0D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30976" behindDoc="1" locked="0" layoutInCell="1" allowOverlap="1" wp14:anchorId="4D765654" wp14:editId="1E95C90E">
            <wp:simplePos x="0" y="0"/>
            <wp:positionH relativeFrom="column">
              <wp:posOffset>187960</wp:posOffset>
            </wp:positionH>
            <wp:positionV relativeFrom="paragraph">
              <wp:posOffset>169545</wp:posOffset>
            </wp:positionV>
            <wp:extent cx="1377950" cy="555625"/>
            <wp:effectExtent l="0" t="0" r="6350" b="3175"/>
            <wp:wrapTight wrapText="bothSides">
              <wp:wrapPolygon edited="0">
                <wp:start x="9158" y="0"/>
                <wp:lineTo x="0" y="2962"/>
                <wp:lineTo x="0" y="4443"/>
                <wp:lineTo x="7565" y="21230"/>
                <wp:lineTo x="8759" y="21230"/>
                <wp:lineTo x="11347" y="21230"/>
                <wp:lineTo x="15528" y="18267"/>
                <wp:lineTo x="15528" y="16293"/>
                <wp:lineTo x="21500" y="7406"/>
                <wp:lineTo x="21500" y="5925"/>
                <wp:lineTo x="10949" y="0"/>
                <wp:lineTo x="9158" y="0"/>
              </wp:wrapPolygon>
            </wp:wrapTight>
            <wp:docPr id="1170814860" name="Picture 93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14860" name="Picture 93" descr="A blue lin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51AF" w14:textId="33E50E79" w:rsidR="00967F0D" w:rsidRPr="00BD0056" w:rsidRDefault="00967F0D" w:rsidP="00967F0D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sectPr w:rsidR="00967F0D" w:rsidRPr="00BD0056" w:rsidSect="00967F0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"https://lh7-rt.googleusercontent.com/docsz/AD_4nXcezaYocdchxuKjx39K4nkBqR_ecQR8RvD3tlcvO8XACHMKOQdlzAUKR4fRDWNhd9yz3zlTQce2R5Mp9RzhlrRsYF5uVmGovWOqXdArgbi3bjOoPUZ3AcWydfblJmZvNiC4_DzSgunjvkj3xsAyXpWB5OE6-3PbDj1epwj_4Y--ZJ1_HCGkJCo?key=sbEiycjdocL_gpfEFcYKMA"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4757B2B" w14:textId="5F397B08" w:rsidR="00967F0D" w:rsidRDefault="003E1FDD" w:rsidP="00967F0D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sectPr w:rsidR="00967F0D" w:rsidSect="00967F0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"https://lh7-us.googleusercontent.com/docsz/AD_4nXcl1vhZN_WWr5T-QNDUnRdiFuLKl-8GrqVaMf7zB_-ZqIiLPzuo-iRnJC9_JY_6cY7nDFsxzqKregOfDJG9P7mGTS3masva3VqhDIAsdiUurQ5BtIcrRM5EKOhNkq8QEDpEkG32BSIskI7zQFGEZEdZrBVsdxFnhV7Ei1UjX8_Q5GKdqLGAEDQ?key=V7DPPnb84Wh6OxIygLzx8g"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3A0308B2" w14:textId="46F3A628" w:rsidR="00967F0D" w:rsidRDefault="00967F0D" w:rsidP="00967F0D">
      <w:pPr>
        <w:rPr>
          <w:rFonts w:ascii="Comic Sans MS" w:hAnsi="Comic Sans MS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        </w:t>
      </w:r>
      <w:r>
        <w:rPr>
          <w:rFonts w:ascii="Cambria Math" w:hAnsi="Cambria Math"/>
          <w:color w:val="000000"/>
          <w:sz w:val="22"/>
          <w:szCs w:val="22"/>
        </w:rPr>
        <w:t xml:space="preserve">  </w:t>
      </w:r>
      <w:r w:rsidR="003E1FDD">
        <w:rPr>
          <w:bdr w:val="none" w:sz="0" w:space="0" w:color="auto" w:frame="1"/>
        </w:rPr>
        <w:fldChar w:fldCharType="begin"/>
      </w:r>
      <w:r w:rsidR="003E1FDD">
        <w:rPr>
          <w:bdr w:val="none" w:sz="0" w:space="0" w:color="auto" w:frame="1"/>
        </w:rPr>
        <w:instrText xml:space="preserve"> INCLUDEPICTURE "https://lh7-us.googleusercontent.com/docsz/AD_4nXdTISEHTIFbmlBfDfFl9wtwmI-JyvaRp3cnsgippVUf12AAZ3gyCtrUnrIbpZJ3m9u0CsHWa883LnXs34kcOfVBcxuppxa7BfeBhUL1p51ENJz212KpJEEeVyN_2rcGXOBmEfRj757r4krxHRYtr6V_7vt8K4lRgso17rFhROzSYCQn3rExoZ8?key=V7DPPnb84Wh6OxIygLzx8g" \* MERGEFORMATINET </w:instrText>
      </w:r>
      <w:r w:rsidR="00000000">
        <w:rPr>
          <w:bdr w:val="none" w:sz="0" w:space="0" w:color="auto" w:frame="1"/>
        </w:rPr>
        <w:fldChar w:fldCharType="separate"/>
      </w:r>
      <w:r w:rsidR="003E1FDD">
        <w:rPr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"https://lh7-us.googleusercontent.com/docsz/AD_4nXesdqeA2meRP3Hl2rz31HhRTOP7Y2n8pDyLnTt2zeFS34ZznaUAj-4Jnv6DY3GnzVJTA9qIE5priSkgy2qgj4t-wF8TKNxXW3kh0-KgnC7ZjVjSiY-Wv45eN00zw9J2xkMRYU9TNn-6RTpEnZ7psBflxhS9r3d9QJL_NJe-T2rfh3oRU2_jYS8?key=XjfrTLH7J8LAE0yyG_Hi0A"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17179F8" w14:textId="77777777" w:rsidR="00967F0D" w:rsidRDefault="00967F0D" w:rsidP="00967F0D">
      <w:pPr>
        <w:rPr>
          <w:rFonts w:ascii="Comic Sans MS" w:hAnsi="Comic Sans MS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"https://lh7-us.googleusercontent.com/docsz/AD_4nXclC9jxZxHcRy3W8APkHPdZlydBxM9AMeShlrLn0Fb7GbPBPe-dez-qFSIXMZdRSOuoC1ffC9Dx9KfJ6JIOiExFaV0N-_XjRuboozKR8CgXQINdq__h43bDzf_zQX2-U_flNUxJGw-JjXWE3wTe2NyJFUzr5DYqZQxzybkag7_AZ820ZTQHwpo?key=Oc747S8zIO2YyojhUYJouw"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960E8C0" w14:textId="77777777" w:rsidR="00967F0D" w:rsidRDefault="00967F0D" w:rsidP="00967F0D">
      <w:pPr>
        <w:rPr>
          <w:rFonts w:ascii="Comic Sans MS" w:hAnsi="Comic Sans MS"/>
        </w:rPr>
      </w:pPr>
    </w:p>
    <w:p w14:paraId="34A81B25" w14:textId="7AA76FFA" w:rsidR="00967F0D" w:rsidRPr="00734DCE" w:rsidRDefault="00967F0D" w:rsidP="006C1AB0">
      <w:pPr>
        <w:pStyle w:val="NormalWeb"/>
        <w:spacing w:before="0" w:beforeAutospacing="0" w:after="0" w:afterAutospacing="0"/>
        <w:ind w:right="270"/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4251FB1E" w14:textId="77777777" w:rsidR="00967F0D" w:rsidRDefault="00967F0D" w:rsidP="00967F0D">
      <w:pPr>
        <w:rPr>
          <w:bdr w:val="none" w:sz="0" w:space="0" w:color="auto" w:frame="1"/>
        </w:rPr>
      </w:pPr>
    </w:p>
    <w:p w14:paraId="5E1B7A79" w14:textId="77777777" w:rsidR="00967F0D" w:rsidRDefault="00967F0D" w:rsidP="00967F0D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"https://lh7-us.googleusercontent.com/docsz/AD_4nXeTjTdiWqzC_rFVcVIQCKufkMt0uaqH4LDdwOWOrhxKDXFzj1PJ9CqLzJHIMT5fhyM7VB7ahlj043-X_oW4JDQD4aTuXqYrRSqFQj2-jgI6Y16-LIr0jDNs-E74ZdVC_dmL6WmYtEHpxJwXiaP63hfkyBmF2L9twWt_Tiy6DbbrXx6mvw5Vbxk?key=Oc747S8zIO2YyojhUYJouw"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F366639" w14:textId="77777777" w:rsidR="00967F0D" w:rsidRDefault="00967F0D" w:rsidP="00967F0D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44FC729F" w14:textId="77777777" w:rsidR="00967F0D" w:rsidRDefault="00967F0D" w:rsidP="00967F0D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3C61667" w14:textId="77777777" w:rsidR="00967F0D" w:rsidRDefault="00967F0D" w:rsidP="00967F0D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"https://lh7-us.googleusercontent.com/docsz/AD_4nXf8vLeo_DBkclEZFromxryZa5Gzgd_3p3OEUgYDN9WSDoc6447-6HrrU9pNXflRcaRKyhAtibBVQqKTOdl16Jg6WRr5k5Orcif50kKVMk8AykPh0JQVAVD_RL4Y8ZU14Ej9ZKIfeLUDP-ai6eStgJankZxm2C1KJ-jyggRRPDU9NtvFNfvYPjY?key=XjfrTLH7J8LAE0yyG_Hi0A"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015642B1" w14:textId="631DDD16" w:rsidR="00967F0D" w:rsidRPr="00620260" w:rsidRDefault="00967F0D" w:rsidP="006716D4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"https://lh7-rt.googleusercontent.com/docsz/AD_4nXe3u60Xe2a9KsIKbN2fkSx7S6cdrI1jDL3ak8VtoGIGKn0inny1a_MVP-Nppt2fhTWuzkIhUj42tS0Va8aCMX_kmVLbfZru2adbKHFZ4H7m655xuED9_DXUt-SNfoHvXQnETcpm6p78PdSMeoo43xxzhh552eJXmzz6-ozjg_7_MzG_WKeffsE?key=sbEiycjdocL_gpfEFcYKMA"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  <w:r w:rsidR="006C1AB0" w:rsidRPr="006C1AB0">
        <w:rPr>
          <w:rFonts w:ascii="Comic Sans MS" w:hAnsi="Comic Sans MS"/>
        </w:rPr>
        <w:t>Determine whether each triangle has no solution, one solution, or two solutions.</w:t>
      </w:r>
    </w:p>
    <w:p w14:paraId="65492889" w14:textId="21502E84" w:rsidR="00967F0D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mbria Math" w:hAnsi="Cambria Math"/>
          <w:color w:val="000000"/>
          <w:sz w:val="22"/>
          <w:szCs w:val="22"/>
        </w:rPr>
        <w:t>m∠R=136°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r</w:t>
      </w:r>
      <w:r>
        <w:rPr>
          <w:rFonts w:ascii="Calibri" w:hAnsi="Calibri" w:cs="Calibri"/>
          <w:color w:val="000000"/>
          <w:sz w:val="22"/>
          <w:szCs w:val="22"/>
        </w:rPr>
        <w:t xml:space="preserve"> = 13,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 xml:space="preserve"> = 8</w:t>
      </w:r>
    </w:p>
    <w:p w14:paraId="5E2F3BA4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5D81DB4A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32D06355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596454EC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1418EB5E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3CCBC226" w14:textId="77777777" w:rsidR="00754CF7" w:rsidRDefault="00754CF7" w:rsidP="00754CF7">
      <w:pPr>
        <w:ind w:firstLine="720"/>
        <w:rPr>
          <w:rFonts w:ascii="Comic Sans MS" w:hAnsi="Comic Sans MS"/>
        </w:rPr>
      </w:pPr>
    </w:p>
    <w:p w14:paraId="4EBF1EFC" w14:textId="77777777" w:rsidR="00967F0D" w:rsidRPr="00920B70" w:rsidRDefault="00967F0D" w:rsidP="00967F0D">
      <w:pPr>
        <w:rPr>
          <w:rFonts w:ascii="Comic Sans MS" w:hAnsi="Comic Sans MS"/>
        </w:rPr>
      </w:pPr>
    </w:p>
    <w:p w14:paraId="1514844A" w14:textId="1A28083C" w:rsidR="00967F0D" w:rsidRPr="00920B70" w:rsidRDefault="00967F0D" w:rsidP="00967F0D">
      <w:pPr>
        <w:jc w:val="center"/>
        <w:rPr>
          <w:rFonts w:ascii="Comic Sans MS" w:hAnsi="Comic Sans MS"/>
        </w:rPr>
      </w:pPr>
      <w:r>
        <w:rPr>
          <w:noProof/>
        </w:rPr>
        <w:t xml:space="preserve">    </w:t>
      </w:r>
      <w:r>
        <w:rPr>
          <w:rFonts w:ascii="Comic Sans MS" w:hAnsi="Comic Sans MS"/>
        </w:rPr>
        <w:t xml:space="preserve">9-7 Exit Slip – </w:t>
      </w:r>
      <w:r w:rsidR="00D7170E">
        <w:rPr>
          <w:rFonts w:ascii="Comic Sans MS" w:hAnsi="Comic Sans MS"/>
        </w:rPr>
        <w:t>Law of Sines</w:t>
      </w:r>
    </w:p>
    <w:p w14:paraId="4F23BD16" w14:textId="77777777" w:rsidR="00967F0D" w:rsidRPr="00920B70" w:rsidRDefault="00967F0D" w:rsidP="00967F0D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2B9E5483" w14:textId="3E5B49EC" w:rsidR="00754CF7" w:rsidRPr="00AA2095" w:rsidRDefault="00754CF7" w:rsidP="006716D4">
      <w:pPr>
        <w:pStyle w:val="ListParagraph"/>
        <w:numPr>
          <w:ilvl w:val="0"/>
          <w:numId w:val="34"/>
        </w:num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 w:rsidRPr="009E1FF9">
        <w:rPr>
          <w:rFonts w:ascii="Comic Sans MS" w:hAnsi="Comic Sans MS"/>
        </w:rPr>
        <w:t>Find the value of x to the nearest tenth.</w:t>
      </w:r>
      <w:r w:rsidRPr="00AA209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Pr="00AA209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"https://lh7-us.googleusercontent.com/docsz/AD_4nXfM4ZKJwk6mGHcXdcSbFQU_ex55SGvmFnZfIT9A03D01z3Yqkv8glXMp8pabjG81neMpRvo9hp-BAgqlwBfLkyDqNjNGZ9IGfnRD38XVbvE502dWiaxpdsa0ff5VHyRZaWUeTytnqDWwe_Wc5-44Df48IycczrCYfz7kljeq9wKzhwUWIUOS3U?key=XjfrTLH7J8LAE0yyG_Hi0A"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A209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Pr="00AA2095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Pr="00AA2095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AA2095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41CDFCE" w14:textId="1D796D03" w:rsidR="00754CF7" w:rsidRDefault="00C76DDA" w:rsidP="00754CF7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37120" behindDoc="1" locked="0" layoutInCell="1" allowOverlap="1" wp14:anchorId="7B6319A8" wp14:editId="5B8BD5CC">
            <wp:simplePos x="0" y="0"/>
            <wp:positionH relativeFrom="column">
              <wp:posOffset>3522345</wp:posOffset>
            </wp:positionH>
            <wp:positionV relativeFrom="paragraph">
              <wp:posOffset>76200</wp:posOffset>
            </wp:positionV>
            <wp:extent cx="1152525" cy="1057275"/>
            <wp:effectExtent l="0" t="0" r="3175" b="0"/>
            <wp:wrapTight wrapText="bothSides">
              <wp:wrapPolygon edited="0">
                <wp:start x="19041" y="0"/>
                <wp:lineTo x="0" y="19459"/>
                <wp:lineTo x="0" y="20497"/>
                <wp:lineTo x="9759" y="21276"/>
                <wp:lineTo x="12377" y="21276"/>
                <wp:lineTo x="12615" y="20757"/>
                <wp:lineTo x="20231" y="16605"/>
                <wp:lineTo x="20469" y="12454"/>
                <wp:lineTo x="21421" y="9341"/>
                <wp:lineTo x="21421" y="8043"/>
                <wp:lineTo x="20469" y="4151"/>
                <wp:lineTo x="20469" y="0"/>
                <wp:lineTo x="19041" y="0"/>
              </wp:wrapPolygon>
            </wp:wrapTight>
            <wp:docPr id="941808892" name="Picture 96" descr="A blue tri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08892" name="Picture 96" descr="A blue triangle with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E5A">
        <w:rPr>
          <w:noProof/>
          <w:bdr w:val="none" w:sz="0" w:space="0" w:color="auto" w:frame="1"/>
        </w:rPr>
        <w:drawing>
          <wp:anchor distT="0" distB="0" distL="114300" distR="114300" simplePos="0" relativeHeight="252036096" behindDoc="1" locked="0" layoutInCell="1" allowOverlap="1" wp14:anchorId="14D6BE28" wp14:editId="6B8B56BF">
            <wp:simplePos x="0" y="0"/>
            <wp:positionH relativeFrom="column">
              <wp:posOffset>311449</wp:posOffset>
            </wp:positionH>
            <wp:positionV relativeFrom="paragraph">
              <wp:posOffset>130810</wp:posOffset>
            </wp:positionV>
            <wp:extent cx="1254760" cy="958850"/>
            <wp:effectExtent l="0" t="0" r="2540" b="6350"/>
            <wp:wrapTight wrapText="bothSides">
              <wp:wrapPolygon edited="0">
                <wp:start x="5466" y="0"/>
                <wp:lineTo x="3935" y="4577"/>
                <wp:lineTo x="874" y="8869"/>
                <wp:lineTo x="874" y="13446"/>
                <wp:lineTo x="0" y="16879"/>
                <wp:lineTo x="0" y="20026"/>
                <wp:lineTo x="18364" y="21457"/>
                <wp:lineTo x="21425" y="21457"/>
                <wp:lineTo x="21425" y="20599"/>
                <wp:lineTo x="16615" y="13732"/>
                <wp:lineTo x="16397" y="8583"/>
                <wp:lineTo x="15085" y="7438"/>
                <wp:lineTo x="10057" y="4577"/>
                <wp:lineTo x="6777" y="0"/>
                <wp:lineTo x="5466" y="0"/>
              </wp:wrapPolygon>
            </wp:wrapTight>
            <wp:docPr id="270268823" name="Picture 95" descr="A blue tri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68823" name="Picture 95" descr="A blue triangl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E5A">
        <w:rPr>
          <w:bdr w:val="none" w:sz="0" w:space="0" w:color="auto" w:frame="1"/>
        </w:rPr>
        <w:fldChar w:fldCharType="begin"/>
      </w:r>
      <w:r w:rsidR="007D5E5A">
        <w:rPr>
          <w:bdr w:val="none" w:sz="0" w:space="0" w:color="auto" w:frame="1"/>
        </w:rPr>
        <w:instrText xml:space="preserve"> INCLUDEPICTURE "https://lh7-us.googleusercontent.com/docsz/AD_4nXfySP8HYNiJ-wNlKesyGoEoHmtGO5SMWgCT51VvUW8Mn4sOdcFYZ6JhdQanB3BJv3aytGuQq_GAKXVnzJrtN3h2EyRjiPYvhfNBFKEEx66E_EkaSgVp3yLOwZKlmGd_JhSDpPN1_FO1bLT14dDUkWSRb8P_qFTIqIbbp0vXzy2IrewxFFRhk9g?key=V7DPPnb84Wh6OxIygLzx8g" \* MERGEFORMATINET </w:instrText>
      </w:r>
      <w:r w:rsidR="00000000">
        <w:rPr>
          <w:bdr w:val="none" w:sz="0" w:space="0" w:color="auto" w:frame="1"/>
        </w:rPr>
        <w:fldChar w:fldCharType="separate"/>
      </w:r>
      <w:r w:rsidR="007D5E5A">
        <w:rPr>
          <w:bdr w:val="none" w:sz="0" w:space="0" w:color="auto" w:frame="1"/>
        </w:rPr>
        <w:fldChar w:fldCharType="end"/>
      </w:r>
    </w:p>
    <w:p w14:paraId="12C2E736" w14:textId="3E6E0317" w:rsidR="00754CF7" w:rsidRPr="00BD0056" w:rsidRDefault="00754CF7" w:rsidP="00754CF7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sectPr w:rsidR="00754CF7" w:rsidRPr="00BD0056" w:rsidSect="00754CF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"https://lh7-rt.googleusercontent.com/docsz/AD_4nXcezaYocdchxuKjx39K4nkBqR_ecQR8RvD3tlcvO8XACHMKOQdlzAUKR4fRDWNhd9yz3zlTQce2R5Mp9RzhlrRsYF5uVmGovWOqXdArgbi3bjOoPUZ3AcWydfblJmZvNiC4_DzSgunjvkj3xsAyXpWB5OE6-3PbDj1epwj_4Y--ZJ1_HCGkJCo?key=sbEiycjdocL_gpfEFcYKMA"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A2CC261" w14:textId="77777777" w:rsidR="00754CF7" w:rsidRDefault="00754CF7" w:rsidP="00754CF7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sectPr w:rsidR="00754CF7" w:rsidSect="00754CF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"https://lh7-us.googleusercontent.com/docsz/AD_4nXcl1vhZN_WWr5T-QNDUnRdiFuLKl-8GrqVaMf7zB_-ZqIiLPzuo-iRnJC9_JY_6cY7nDFsxzqKregOfDJG9P7mGTS3masva3VqhDIAsdiUurQ5BtIcrRM5EKOhNkq8QEDpEkG32BSIskI7zQFGEZEdZrBVsdxFnhV7Ei1UjX8_Q5GKdqLGAEDQ?key=V7DPPnb84Wh6OxIygLzx8g"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0229F32F" w14:textId="36DFDFEE" w:rsidR="00754CF7" w:rsidRDefault="00754CF7" w:rsidP="00754CF7">
      <w:pPr>
        <w:rPr>
          <w:rFonts w:ascii="Comic Sans MS" w:hAnsi="Comic Sans MS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        </w:t>
      </w:r>
      <w:r>
        <w:rPr>
          <w:rFonts w:ascii="Cambria Math" w:hAnsi="Cambria Math"/>
          <w:color w:val="000000"/>
          <w:sz w:val="22"/>
          <w:szCs w:val="22"/>
        </w:rPr>
        <w:t xml:space="preserve">  </w:t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"https://lh7-us.googleusercontent.com/docsz/AD_4nXdTISEHTIFbmlBfDfFl9wtwmI-JyvaRp3cnsgippVUf12AAZ3gyCtrUnrIbpZJ3m9u0CsHWa883LnXs34kcOfVBcxuppxa7BfeBhUL1p51ENJz212KpJEEeVyN_2rcGXOBmEfRj757r4krxHRYtr6V_7vt8K4lRgso17rFhROzSYCQn3rExoZ8?key=V7DPPnb84Wh6OxIygLzx8g"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"https://lh7-us.googleusercontent.com/docsz/AD_4nXesdqeA2meRP3Hl2rz31HhRTOP7Y2n8pDyLnTt2zeFS34ZznaUAj-4Jnv6DY3GnzVJTA9qIE5priSkgy2qgj4t-wF8TKNxXW3kh0-KgnC7ZjVjSiY-Wv45eN00zw9J2xkMRYU9TNn-6RTpEnZ7psBflxhS9r3d9QJL_NJe-T2rfh3oRU2_jYS8?key=XjfrTLH7J8LAE0yyG_Hi0A"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E6313CA" w14:textId="7B29C1DC" w:rsidR="00754CF7" w:rsidRDefault="00C76DDA" w:rsidP="00754CF7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"https://lh7-us.googleusercontent.com/docsz/AD_4nXcjvrycDLO3wEs7-LEfJh-YrWOuZ913zID5bDPq7g6KkKDbYSg2V0ryyJMdvjh73r9LEyd5U4dO3rHCbfb6P6zRdX6f6jhCd0ioXrg6f2NSdaamqJ6PbfMxlOd1d_JnfgPpfgKXU0t61wBeNQ1mmCSfYGjYKtq8-1RZ_rfRhotf2_huS6VZZFE?key=V7DPPnb84Wh6OxIygLzx8g"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754CF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754CF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"https://lh7-us.googleusercontent.com/docsz/AD_4nXclC9jxZxHcRy3W8APkHPdZlydBxM9AMeShlrLn0Fb7GbPBPe-dez-qFSIXMZdRSOuoC1ffC9Dx9KfJ6JIOiExFaV0N-_XjRuboozKR8CgXQINdq__h43bDzf_zQX2-U_flNUxJGw-JjXWE3wTe2NyJFUzr5DYqZQxzybkag7_AZ820ZTQHwpo?key=Oc747S8zIO2YyojhUYJouw"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754CF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9FAEB53" w14:textId="77777777" w:rsidR="00754CF7" w:rsidRDefault="00754CF7" w:rsidP="00754CF7">
      <w:pPr>
        <w:rPr>
          <w:rFonts w:ascii="Comic Sans MS" w:hAnsi="Comic Sans MS"/>
        </w:rPr>
      </w:pPr>
    </w:p>
    <w:p w14:paraId="0A22AFD0" w14:textId="77777777" w:rsidR="00754CF7" w:rsidRPr="00734DCE" w:rsidRDefault="00754CF7" w:rsidP="00754CF7">
      <w:pPr>
        <w:pStyle w:val="NormalWeb"/>
        <w:spacing w:before="0" w:beforeAutospacing="0" w:after="0" w:afterAutospacing="0"/>
        <w:ind w:right="270"/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FBF7E2D" w14:textId="77777777" w:rsidR="00754CF7" w:rsidRDefault="00754CF7" w:rsidP="00754CF7">
      <w:pPr>
        <w:rPr>
          <w:bdr w:val="none" w:sz="0" w:space="0" w:color="auto" w:frame="1"/>
        </w:rPr>
      </w:pPr>
    </w:p>
    <w:p w14:paraId="2058665B" w14:textId="77777777" w:rsidR="00754CF7" w:rsidRDefault="00754CF7" w:rsidP="00754CF7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"https://lh7-us.googleusercontent.com/docsz/AD_4nXeTjTdiWqzC_rFVcVIQCKufkMt0uaqH4LDdwOWOrhxKDXFzj1PJ9CqLzJHIMT5fhyM7VB7ahlj043-X_oW4JDQD4aTuXqYrRSqFQj2-jgI6Y16-LIr0jDNs-E74ZdVC_dmL6WmYtEHpxJwXiaP63hfkyBmF2L9twWt_Tiy6DbbrXx6mvw5Vbxk?key=Oc747S8zIO2YyojhUYJouw"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A5B7B02" w14:textId="77777777" w:rsidR="00754CF7" w:rsidRDefault="00754CF7" w:rsidP="00754CF7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228B06A5" w14:textId="77777777" w:rsidR="00754CF7" w:rsidRDefault="00754CF7" w:rsidP="00754CF7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A8AB8A4" w14:textId="77777777" w:rsidR="00754CF7" w:rsidRDefault="00754CF7" w:rsidP="00754CF7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"https://lh7-us.googleusercontent.com/docsz/AD_4nXf8vLeo_DBkclEZFromxryZa5Gzgd_3p3OEUgYDN9WSDoc6447-6HrrU9pNXflRcaRKyhAtibBVQqKTOdl16Jg6WRr5k5Orcif50kKVMk8AykPh0JQVAVD_RL4Y8ZU14Ej9ZKIfeLUDP-ai6eStgJankZxm2C1KJ-jyggRRPDU9NtvFNfvYPjY?key=XjfrTLH7J8LAE0yyG_Hi0A"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46DA371B" w14:textId="77777777" w:rsidR="00754CF7" w:rsidRPr="00620260" w:rsidRDefault="00754CF7" w:rsidP="006716D4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"https://lh7-rt.googleusercontent.com/docsz/AD_4nXe3u60Xe2a9KsIKbN2fkSx7S6cdrI1jDL3ak8VtoGIGKn0inny1a_MVP-Nppt2fhTWuzkIhUj42tS0Va8aCMX_kmVLbfZru2adbKHFZ4H7m655xuED9_DXUt-SNfoHvXQnETcpm6p78PdSMeoo43xxzhh552eJXmzz6-ozjg_7_MzG_WKeffsE?key=sbEiycjdocL_gpfEFcYKMA"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  <w:r w:rsidRPr="006C1AB0">
        <w:rPr>
          <w:rFonts w:ascii="Comic Sans MS" w:hAnsi="Comic Sans MS"/>
        </w:rPr>
        <w:t>Determine whether each triangle has no solution, one solution, or two solutions.</w:t>
      </w:r>
    </w:p>
    <w:p w14:paraId="37C10BC5" w14:textId="580E74E9" w:rsidR="00754CF7" w:rsidRDefault="00665900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mbria Math" w:hAnsi="Cambria Math"/>
          <w:color w:val="000000"/>
          <w:sz w:val="22"/>
          <w:szCs w:val="22"/>
        </w:rPr>
        <w:t>m∠R=52°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r</w:t>
      </w:r>
      <w:r>
        <w:rPr>
          <w:rFonts w:ascii="Calibri" w:hAnsi="Calibri" w:cs="Calibri"/>
          <w:color w:val="000000"/>
          <w:sz w:val="22"/>
          <w:szCs w:val="22"/>
        </w:rPr>
        <w:t xml:space="preserve"> = 14,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 xml:space="preserve"> = 16</w:t>
      </w:r>
    </w:p>
    <w:p w14:paraId="03ED57F7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43545893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15D6E1F0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6FA66231" w14:textId="77777777" w:rsidR="00754CF7" w:rsidRDefault="00754CF7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51160F66" w14:textId="77777777" w:rsidR="00665900" w:rsidRDefault="00665900" w:rsidP="00754CF7">
      <w:pPr>
        <w:ind w:firstLine="720"/>
        <w:rPr>
          <w:rFonts w:ascii="Calibri" w:hAnsi="Calibri" w:cs="Calibri"/>
          <w:color w:val="000000"/>
          <w:sz w:val="22"/>
          <w:szCs w:val="22"/>
        </w:rPr>
      </w:pPr>
    </w:p>
    <w:p w14:paraId="5D11DFDE" w14:textId="77777777" w:rsidR="00754CF7" w:rsidRDefault="00754CF7" w:rsidP="00754CF7">
      <w:pPr>
        <w:ind w:firstLine="720"/>
        <w:rPr>
          <w:rFonts w:ascii="Comic Sans MS" w:hAnsi="Comic Sans MS"/>
        </w:rPr>
      </w:pPr>
    </w:p>
    <w:p w14:paraId="6798F4FC" w14:textId="77777777" w:rsidR="00967F0D" w:rsidRDefault="00967F0D" w:rsidP="005F3842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7349E8B6" w14:textId="5FD55D15" w:rsidR="00967F0D" w:rsidRPr="00DB59A9" w:rsidRDefault="00967F0D" w:rsidP="00967F0D">
      <w:pPr>
        <w:ind w:left="24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9-8 </w:t>
      </w:r>
      <w:r w:rsidRPr="00DB59A9">
        <w:rPr>
          <w:rFonts w:ascii="Comic Sans MS" w:hAnsi="Comic Sans MS"/>
        </w:rPr>
        <w:t>Opener –</w:t>
      </w:r>
      <w:r>
        <w:rPr>
          <w:rFonts w:ascii="Comic Sans MS" w:hAnsi="Comic Sans MS"/>
        </w:rPr>
        <w:t xml:space="preserve"> </w:t>
      </w:r>
      <w:r w:rsidR="00D7170E">
        <w:rPr>
          <w:rFonts w:ascii="Comic Sans MS" w:hAnsi="Comic Sans MS"/>
        </w:rPr>
        <w:t>Law of Cosines</w:t>
      </w:r>
    </w:p>
    <w:p w14:paraId="757187CC" w14:textId="77777777" w:rsidR="00967F0D" w:rsidRDefault="00967F0D" w:rsidP="00967F0D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1F739CB7" w14:textId="6342BCDC" w:rsidR="00967F0D" w:rsidRPr="006716D4" w:rsidRDefault="002E4EF0" w:rsidP="006716D4">
      <w:pPr>
        <w:pStyle w:val="ListParagraph"/>
        <w:numPr>
          <w:ilvl w:val="0"/>
          <w:numId w:val="35"/>
        </w:num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 w:rsidRPr="006716D4">
        <w:rPr>
          <w:rFonts w:ascii="Comic Sans MS" w:hAnsi="Comic Sans MS"/>
        </w:rPr>
        <w:t>Find the value of x to the nearest tenth for side lengths and nearest degree for angle measures.</w:t>
      </w:r>
      <w:r w:rsidR="00967F0D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967F0D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"https://lh7-us.googleusercontent.com/docsz/AD_4nXfM4ZKJwk6mGHcXdcSbFQU_ex55SGvmFnZfIT9A03D01z3Yqkv8glXMp8pabjG81neMpRvo9hp-BAgqlwBfLkyDqNjNGZ9IGfnRD38XVbvE502dWiaxpdsa0ff5VHyRZaWUeTytnqDWwe_Wc5-44Df48IycczrCYfz7kljeq9wKzhwUWIUOS3U?key=XjfrTLH7J8LAE0yyG_Hi0A"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967F0D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967F0D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967F0D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967F0D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14FD8D8" w14:textId="3F442484" w:rsidR="00967F0D" w:rsidRDefault="001B4EA7" w:rsidP="00967F0D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38144" behindDoc="1" locked="0" layoutInCell="1" allowOverlap="1" wp14:anchorId="2852BF90" wp14:editId="13317612">
            <wp:simplePos x="0" y="0"/>
            <wp:positionH relativeFrom="column">
              <wp:posOffset>707839</wp:posOffset>
            </wp:positionH>
            <wp:positionV relativeFrom="paragraph">
              <wp:posOffset>55880</wp:posOffset>
            </wp:positionV>
            <wp:extent cx="1156335" cy="951865"/>
            <wp:effectExtent l="0" t="0" r="0" b="635"/>
            <wp:wrapTight wrapText="bothSides">
              <wp:wrapPolygon edited="0">
                <wp:start x="8540" y="0"/>
                <wp:lineTo x="7354" y="4899"/>
                <wp:lineTo x="3084" y="7205"/>
                <wp:lineTo x="2847" y="8358"/>
                <wp:lineTo x="4270" y="9510"/>
                <wp:lineTo x="1186" y="14121"/>
                <wp:lineTo x="0" y="14121"/>
                <wp:lineTo x="0" y="18444"/>
                <wp:lineTo x="16606" y="18732"/>
                <wp:lineTo x="19928" y="21326"/>
                <wp:lineTo x="21351" y="21326"/>
                <wp:lineTo x="21351" y="18732"/>
                <wp:lineTo x="20165" y="18732"/>
                <wp:lineTo x="17318" y="14121"/>
                <wp:lineTo x="17081" y="9222"/>
                <wp:lineTo x="15657" y="7781"/>
                <wp:lineTo x="11150" y="4899"/>
                <wp:lineTo x="10201" y="0"/>
                <wp:lineTo x="8540" y="0"/>
              </wp:wrapPolygon>
            </wp:wrapTight>
            <wp:docPr id="1685366772" name="Picture 97" descr="A blue tri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66772" name="Picture 97" descr="A blue triangl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2039168" behindDoc="1" locked="0" layoutInCell="1" allowOverlap="1" wp14:anchorId="5570BDCE" wp14:editId="02B274A4">
            <wp:simplePos x="0" y="0"/>
            <wp:positionH relativeFrom="column">
              <wp:posOffset>3854786</wp:posOffset>
            </wp:positionH>
            <wp:positionV relativeFrom="paragraph">
              <wp:posOffset>163382</wp:posOffset>
            </wp:positionV>
            <wp:extent cx="1361440" cy="842645"/>
            <wp:effectExtent l="0" t="0" r="0" b="0"/>
            <wp:wrapTight wrapText="bothSides">
              <wp:wrapPolygon edited="0">
                <wp:start x="4433" y="0"/>
                <wp:lineTo x="4231" y="1953"/>
                <wp:lineTo x="4231" y="5534"/>
                <wp:lineTo x="1410" y="9766"/>
                <wp:lineTo x="1612" y="15952"/>
                <wp:lineTo x="0" y="17905"/>
                <wp:lineTo x="0" y="21161"/>
                <wp:lineTo x="604" y="21161"/>
                <wp:lineTo x="5239" y="20509"/>
                <wp:lineTo x="11687" y="17905"/>
                <wp:lineTo x="11485" y="15952"/>
                <wp:lineTo x="13701" y="15952"/>
                <wp:lineTo x="21358" y="12045"/>
                <wp:lineTo x="21358" y="9115"/>
                <wp:lineTo x="13701" y="5534"/>
                <wp:lineTo x="14104" y="3907"/>
                <wp:lineTo x="12090" y="2930"/>
                <wp:lineTo x="5642" y="0"/>
                <wp:lineTo x="4433" y="0"/>
              </wp:wrapPolygon>
            </wp:wrapTight>
            <wp:docPr id="1135143511" name="Picture 98" descr="A blue tri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43511" name="Picture 98" descr="A blue triangle with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EB16E" w14:textId="28F1125A" w:rsidR="00967F0D" w:rsidRPr="00BD0056" w:rsidRDefault="00967F0D" w:rsidP="00967F0D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sectPr w:rsidR="00967F0D" w:rsidRPr="00BD0056" w:rsidSect="00967F0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"https://lh7-rt.googleusercontent.com/docsz/AD_4nXcezaYocdchxuKjx39K4nkBqR_ecQR8RvD3tlcvO8XACHMKOQdlzAUKR4fRDWNhd9yz3zlTQce2R5Mp9RzhlrRsYF5uVmGovWOqXdArgbi3bjOoPUZ3AcWydfblJmZvNiC4_DzSgunjvkj3xsAyXpWB5OE6-3PbDj1epwj_4Y--ZJ1_HCGkJCo?key=sbEiycjdocL_gpfEFcYKMA"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329B66F" w14:textId="18107EFF" w:rsidR="00967F0D" w:rsidRDefault="00967F0D" w:rsidP="00967F0D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sectPr w:rsidR="00967F0D" w:rsidSect="00967F0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2488242" w14:textId="601E8E7B" w:rsidR="00967F0D" w:rsidRDefault="00967F0D" w:rsidP="00967F0D">
      <w:pPr>
        <w:rPr>
          <w:rFonts w:ascii="Comic Sans MS" w:hAnsi="Comic Sans MS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        </w:t>
      </w:r>
      <w:r>
        <w:rPr>
          <w:rFonts w:ascii="Cambria Math" w:hAnsi="Cambria Math"/>
          <w:color w:val="000000"/>
          <w:sz w:val="22"/>
          <w:szCs w:val="22"/>
        </w:rPr>
        <w:t xml:space="preserve">  </w:t>
      </w:r>
      <w:r w:rsidR="001B4EA7">
        <w:rPr>
          <w:bdr w:val="none" w:sz="0" w:space="0" w:color="auto" w:frame="1"/>
        </w:rPr>
        <w:fldChar w:fldCharType="begin"/>
      </w:r>
      <w:r w:rsidR="001B4EA7">
        <w:rPr>
          <w:bdr w:val="none" w:sz="0" w:space="0" w:color="auto" w:frame="1"/>
        </w:rPr>
        <w:instrText xml:space="preserve"> INCLUDEPICTURE "https://lh7-us.googleusercontent.com/docsz/AD_4nXdCtWakltQE5mldNWQO-Dt9u144O4qwlnQAF527rut5PKuBTuau-NUXVnfqC5q0xY4-4MXAHnYcI2DAf7joYdyPHfCoeO28EBSFun_Mb1XrJj28cNriBnAfoWAVCf0cRIAAwKCD_zVz_CNLp-YF7d7zFOTg-TuZTPBQcb2ilvGCYD1gSJMawZc?key=kmCGLHdgQvW4KrfXF1Q6gw"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 w:rsidR="001B4EA7">
        <w:rPr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"https://lh7-us.googleusercontent.com/docsz/AD_4nXesdqeA2meRP3Hl2rz31HhRTOP7Y2n8pDyLnTt2zeFS34ZznaUAj-4Jnv6DY3GnzVJTA9qIE5priSkgy2qgj4t-wF8TKNxXW3kh0-KgnC7ZjVjSiY-Wv45eN00zw9J2xkMRYU9TNn-6RTpEnZ7psBflxhS9r3d9QJL_NJe-T2rfh3oRU2_jYS8?key=XjfrTLH7J8LAE0yyG_Hi0A"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2BA182F" w14:textId="1D5D4FF2" w:rsidR="00967F0D" w:rsidRDefault="001B4EA7" w:rsidP="00967F0D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"https://lh7-us.googleusercontent.com/docsz/AD_4nXdnsiy-DYYd1V7Ky1nkW-UeCdJ9wg9nvWe7PUtPKXjTDPtFPYkRKSy8BijXDCEgSM_PKlRcl32ouoqVmpN4zOwe-WGVFtgPTQWDpDAkNU09kG_sKVYgLFHr7oi2AZ57fCC4YefI6je-LQKIwtBiCphJ9GAINp3ZBR04w5m7Joc43Doq9doq-so?key=kmCGLHdgQvW4KrfXF1Q6gw"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967F0D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967F0D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"https://lh7-us.googleusercontent.com/docsz/AD_4nXclC9jxZxHcRy3W8APkHPdZlydBxM9AMeShlrLn0Fb7GbPBPe-dez-qFSIXMZdRSOuoC1ffC9Dx9KfJ6JIOiExFaV0N-_XjRuboozKR8CgXQINdq__h43bDzf_zQX2-U_flNUxJGw-JjXWE3wTe2NyJFUzr5DYqZQxzybkag7_AZ820ZTQHwpo?key=Oc747S8zIO2YyojhUYJouw"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967F0D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83EBDBC" w14:textId="77777777" w:rsidR="00967F0D" w:rsidRDefault="00967F0D" w:rsidP="00967F0D">
      <w:pPr>
        <w:rPr>
          <w:rFonts w:ascii="Comic Sans MS" w:hAnsi="Comic Sans MS"/>
        </w:rPr>
      </w:pPr>
    </w:p>
    <w:p w14:paraId="3A019609" w14:textId="77777777" w:rsidR="00967F0D" w:rsidRDefault="00967F0D" w:rsidP="00967F0D">
      <w:pPr>
        <w:rPr>
          <w:rFonts w:ascii="Comic Sans MS" w:hAnsi="Comic Sans MS"/>
        </w:rPr>
      </w:pPr>
    </w:p>
    <w:p w14:paraId="2B6C54FC" w14:textId="77777777" w:rsidR="00967F0D" w:rsidRDefault="00967F0D" w:rsidP="00967F0D">
      <w:pPr>
        <w:rPr>
          <w:rFonts w:ascii="Comic Sans MS" w:hAnsi="Comic Sans MS"/>
        </w:rPr>
      </w:pPr>
    </w:p>
    <w:p w14:paraId="05511EED" w14:textId="77777777" w:rsidR="00967F0D" w:rsidRDefault="00967F0D" w:rsidP="00967F0D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41C0F0A" w14:textId="77777777" w:rsidR="00967F0D" w:rsidRDefault="00967F0D" w:rsidP="00967F0D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"https://lh7-us.googleusercontent.com/docsz/AD_4nXf8vLeo_DBkclEZFromxryZa5Gzgd_3p3OEUgYDN9WSDoc6447-6HrrU9pNXflRcaRKyhAtibBVQqKTOdl16Jg6WRr5k5Orcif50kKVMk8AykPh0JQVAVD_RL4Y8ZU14Ej9ZKIfeLUDP-ai6eStgJankZxm2C1KJ-jyggRRPDU9NtvFNfvYPjY?key=XjfrTLH7J8LAE0yyG_Hi0A"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1379BB2B" w14:textId="117587B3" w:rsidR="00967F0D" w:rsidRPr="00620260" w:rsidRDefault="00967F0D" w:rsidP="006716D4">
      <w:pPr>
        <w:pStyle w:val="ListParagraph"/>
        <w:numPr>
          <w:ilvl w:val="0"/>
          <w:numId w:val="35"/>
        </w:numPr>
        <w:rPr>
          <w:rFonts w:ascii="Comic Sans MS" w:hAnsi="Comic Sans MS"/>
        </w:rPr>
      </w:pP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"https://lh7-rt.googleusercontent.com/docsz/AD_4nXe3u60Xe2a9KsIKbN2fkSx7S6cdrI1jDL3ak8VtoGIGKn0inny1a_MVP-Nppt2fhTWuzkIhUj42tS0Va8aCMX_kmVLbfZru2adbKHFZ4H7m655xuED9_DXUt-SNfoHvXQnETcpm6p78PdSMeoo43xxzhh552eJXmzz6-ozjg_7_MzG_WKeffsE?key=sbEiycjdocL_gpfEFcYKMA"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  <w:r w:rsidR="006716D4" w:rsidRPr="006716D4">
        <w:rPr>
          <w:rFonts w:ascii="Comic Sans MS" w:hAnsi="Comic Sans MS"/>
        </w:rPr>
        <w:t>Solve each triangle. Round side lengths to the nearest tenth and angle measures to the nearest degree.</w:t>
      </w:r>
    </w:p>
    <w:p w14:paraId="400E0D81" w14:textId="0441560C" w:rsidR="00967F0D" w:rsidRDefault="00967F0D" w:rsidP="00967F0D">
      <w:pPr>
        <w:rPr>
          <w:rFonts w:ascii="Comic Sans MS" w:hAnsi="Comic Sans MS"/>
        </w:rPr>
      </w:pPr>
    </w:p>
    <w:p w14:paraId="7628E022" w14:textId="598EB957" w:rsidR="00967F0D" w:rsidRDefault="00B253A9" w:rsidP="00967F0D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42240" behindDoc="1" locked="0" layoutInCell="1" allowOverlap="1" wp14:anchorId="65113565" wp14:editId="035C3038">
            <wp:simplePos x="0" y="0"/>
            <wp:positionH relativeFrom="column">
              <wp:posOffset>555028</wp:posOffset>
            </wp:positionH>
            <wp:positionV relativeFrom="paragraph">
              <wp:posOffset>40640</wp:posOffset>
            </wp:positionV>
            <wp:extent cx="1487805" cy="923290"/>
            <wp:effectExtent l="0" t="0" r="0" b="3810"/>
            <wp:wrapTight wrapText="bothSides">
              <wp:wrapPolygon edited="0">
                <wp:start x="4794" y="0"/>
                <wp:lineTo x="4425" y="5051"/>
                <wp:lineTo x="1844" y="8022"/>
                <wp:lineTo x="1106" y="9210"/>
                <wp:lineTo x="1659" y="13667"/>
                <wp:lineTo x="369" y="17827"/>
                <wp:lineTo x="0" y="18718"/>
                <wp:lineTo x="0" y="21392"/>
                <wp:lineTo x="1291" y="21392"/>
                <wp:lineTo x="1844" y="19312"/>
                <wp:lineTo x="11985" y="14856"/>
                <wp:lineTo x="11985" y="14558"/>
                <wp:lineTo x="21388" y="12776"/>
                <wp:lineTo x="21388" y="10102"/>
                <wp:lineTo x="18438" y="9805"/>
                <wp:lineTo x="14382" y="4457"/>
                <wp:lineTo x="12538" y="3268"/>
                <wp:lineTo x="6085" y="0"/>
                <wp:lineTo x="4794" y="0"/>
              </wp:wrapPolygon>
            </wp:wrapTight>
            <wp:docPr id="1574945387" name="Picture 103" descr="A blue tri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45387" name="Picture 103" descr="A blue triangl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8B77B" w14:textId="3238B843" w:rsidR="006716D4" w:rsidRDefault="00FD0B2C" w:rsidP="00967F0D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"https://lh7-us.googleusercontent.com/docsz/AD_4nXc890CAjqR2d0_NAMR4c-i_ynM7ByIk3BJdMoHqpVmrlWgD23R5fpKrT6g3RosgunTIIZz-lvgeIC4zi71OpvX1cqPERf6eNGfR9yASD1zRnoent97LRqYUSxSi-j-rYO8Dbmm06Pa8sJoaKl3pP5gpIs8RFOnzxQxtpeUGZnQJDIhrWFSQjg?key=kmCGLHdgQvW4KrfXF1Q6gw"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768FE9F3" w14:textId="77777777" w:rsidR="006716D4" w:rsidRDefault="006716D4" w:rsidP="00967F0D">
      <w:pPr>
        <w:rPr>
          <w:rFonts w:ascii="Comic Sans MS" w:hAnsi="Comic Sans MS"/>
        </w:rPr>
      </w:pPr>
    </w:p>
    <w:p w14:paraId="7E19BBB4" w14:textId="6D577170" w:rsidR="006716D4" w:rsidRDefault="006716D4" w:rsidP="00967F0D">
      <w:pPr>
        <w:rPr>
          <w:rFonts w:ascii="Comic Sans MS" w:hAnsi="Comic Sans MS"/>
        </w:rPr>
      </w:pPr>
    </w:p>
    <w:p w14:paraId="192B6321" w14:textId="353C8959" w:rsidR="00967F0D" w:rsidRPr="00920B70" w:rsidRDefault="00967F0D" w:rsidP="00967F0D">
      <w:pPr>
        <w:rPr>
          <w:rFonts w:ascii="Comic Sans MS" w:hAnsi="Comic Sans MS"/>
        </w:rPr>
      </w:pPr>
    </w:p>
    <w:p w14:paraId="30869652" w14:textId="7F638718" w:rsidR="00967F0D" w:rsidRPr="00920B70" w:rsidRDefault="00967F0D" w:rsidP="00967F0D">
      <w:pPr>
        <w:jc w:val="center"/>
        <w:rPr>
          <w:rFonts w:ascii="Comic Sans MS" w:hAnsi="Comic Sans MS"/>
        </w:rPr>
      </w:pPr>
      <w:r>
        <w:rPr>
          <w:noProof/>
        </w:rPr>
        <w:t xml:space="preserve">    </w:t>
      </w:r>
      <w:r>
        <w:rPr>
          <w:rFonts w:ascii="Comic Sans MS" w:hAnsi="Comic Sans MS"/>
        </w:rPr>
        <w:t xml:space="preserve">9-8 Exit Slip – </w:t>
      </w:r>
      <w:r w:rsidR="00D7170E">
        <w:rPr>
          <w:rFonts w:ascii="Comic Sans MS" w:hAnsi="Comic Sans MS"/>
        </w:rPr>
        <w:t>Law of Cosines</w:t>
      </w:r>
    </w:p>
    <w:p w14:paraId="36419D82" w14:textId="1BADA468" w:rsidR="00967F0D" w:rsidRPr="00920B70" w:rsidRDefault="00967F0D" w:rsidP="00967F0D">
      <w:pPr>
        <w:rPr>
          <w:rFonts w:ascii="Comic Sans MS" w:hAnsi="Comic Sans MS"/>
        </w:rPr>
      </w:pPr>
      <w:r w:rsidRPr="00920B70">
        <w:rPr>
          <w:rFonts w:ascii="Comic Sans MS" w:hAnsi="Comic Sans MS"/>
        </w:rPr>
        <w:t>Name: _________________________________  Date:________</w:t>
      </w:r>
      <w:r w:rsidRPr="00920B70">
        <w:rPr>
          <w:rFonts w:ascii="Comic Sans MS" w:hAnsi="Comic Sans MS"/>
        </w:rPr>
        <w:tab/>
        <w:t xml:space="preserve">  Period:________</w:t>
      </w:r>
    </w:p>
    <w:p w14:paraId="7D44CE92" w14:textId="7C385BCC" w:rsidR="006716D4" w:rsidRPr="006716D4" w:rsidRDefault="0032455A" w:rsidP="006716D4">
      <w:pPr>
        <w:pStyle w:val="ListParagraph"/>
        <w:numPr>
          <w:ilvl w:val="0"/>
          <w:numId w:val="36"/>
        </w:num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41216" behindDoc="1" locked="0" layoutInCell="1" allowOverlap="1" wp14:anchorId="7B1C2AC9" wp14:editId="2AC930A7">
            <wp:simplePos x="0" y="0"/>
            <wp:positionH relativeFrom="column">
              <wp:posOffset>4123279</wp:posOffset>
            </wp:positionH>
            <wp:positionV relativeFrom="paragraph">
              <wp:posOffset>409575</wp:posOffset>
            </wp:positionV>
            <wp:extent cx="932180" cy="1021715"/>
            <wp:effectExtent l="0" t="0" r="0" b="0"/>
            <wp:wrapTight wrapText="bothSides">
              <wp:wrapPolygon edited="0">
                <wp:start x="0" y="0"/>
                <wp:lineTo x="0" y="1611"/>
                <wp:lineTo x="2649" y="4296"/>
                <wp:lineTo x="5003" y="8592"/>
                <wp:lineTo x="4120" y="11277"/>
                <wp:lineTo x="4414" y="11545"/>
                <wp:lineTo x="7651" y="12888"/>
                <wp:lineTo x="10005" y="17183"/>
                <wp:lineTo x="10594" y="21211"/>
                <wp:lineTo x="11771" y="21211"/>
                <wp:lineTo x="12065" y="20942"/>
                <wp:lineTo x="13831" y="17183"/>
                <wp:lineTo x="16774" y="16109"/>
                <wp:lineTo x="18245" y="14230"/>
                <wp:lineTo x="17068" y="12888"/>
                <wp:lineTo x="21188" y="8860"/>
                <wp:lineTo x="21188" y="6981"/>
                <wp:lineTo x="11477" y="2953"/>
                <wp:lineTo x="1177" y="0"/>
                <wp:lineTo x="0" y="0"/>
              </wp:wrapPolygon>
            </wp:wrapTight>
            <wp:docPr id="1834084362" name="Picture 102" descr="A blue tri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84362" name="Picture 102" descr="A blue triangl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D4" w:rsidRPr="006716D4">
        <w:rPr>
          <w:rFonts w:ascii="Comic Sans MS" w:hAnsi="Comic Sans MS"/>
        </w:rPr>
        <w:t>Find the value of x to the nearest tenth for side lengths and nearest degree for angle measures.</w:t>
      </w:r>
      <w:r w:rsidR="006716D4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6716D4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"https://lh7-us.googleusercontent.com/docsz/AD_4nXfM4ZKJwk6mGHcXdcSbFQU_ex55SGvmFnZfIT9A03D01z3Yqkv8glXMp8pabjG81neMpRvo9hp-BAgqlwBfLkyDqNjNGZ9IGfnRD38XVbvE502dWiaxpdsa0ff5VHyRZaWUeTytnqDWwe_Wc5-44Df48IycczrCYfz7kljeq9wKzhwUWIUOS3U?key=XjfrTLH7J8LAE0yyG_Hi0A"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6716D4" w:rsidRPr="006716D4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 w:rsidR="006716D4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6716D4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6716D4" w:rsidRP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3B5B824" w14:textId="7943F89A" w:rsidR="006716D4" w:rsidRDefault="0032455A" w:rsidP="006716D4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40192" behindDoc="1" locked="0" layoutInCell="1" allowOverlap="1" wp14:anchorId="0414E573" wp14:editId="283F9879">
            <wp:simplePos x="0" y="0"/>
            <wp:positionH relativeFrom="column">
              <wp:posOffset>438897</wp:posOffset>
            </wp:positionH>
            <wp:positionV relativeFrom="paragraph">
              <wp:posOffset>90170</wp:posOffset>
            </wp:positionV>
            <wp:extent cx="1666875" cy="746760"/>
            <wp:effectExtent l="0" t="0" r="0" b="2540"/>
            <wp:wrapTight wrapText="bothSides">
              <wp:wrapPolygon edited="0">
                <wp:start x="11685" y="0"/>
                <wp:lineTo x="9874" y="6245"/>
                <wp:lineTo x="5595" y="6980"/>
                <wp:lineTo x="4773" y="7714"/>
                <wp:lineTo x="4773" y="12122"/>
                <wp:lineTo x="0" y="15429"/>
                <wp:lineTo x="0" y="18735"/>
                <wp:lineTo x="11026" y="21306"/>
                <wp:lineTo x="11685" y="21306"/>
                <wp:lineTo x="13824" y="20571"/>
                <wp:lineTo x="20901" y="18735"/>
                <wp:lineTo x="21394" y="17265"/>
                <wp:lineTo x="21394" y="15061"/>
                <wp:lineTo x="17609" y="12122"/>
                <wp:lineTo x="17938" y="8082"/>
                <wp:lineTo x="16951" y="6612"/>
                <wp:lineTo x="13824" y="6245"/>
                <wp:lineTo x="13001" y="0"/>
                <wp:lineTo x="11685" y="0"/>
              </wp:wrapPolygon>
            </wp:wrapTight>
            <wp:docPr id="1713978021" name="Picture 100" descr="A blue tri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78021" name="Picture 100" descr="A blue triangle with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615B7" w14:textId="18310D74" w:rsidR="006716D4" w:rsidRPr="00BD0056" w:rsidRDefault="006716D4" w:rsidP="006716D4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sectPr w:rsidR="006716D4" w:rsidRPr="00BD0056" w:rsidSect="006716D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"https://lh7-rt.googleusercontent.com/docsz/AD_4nXcezaYocdchxuKjx39K4nkBqR_ecQR8RvD3tlcvO8XACHMKOQdlzAUKR4fRDWNhd9yz3zlTQce2R5Mp9RzhlrRsYF5uVmGovWOqXdArgbi3bjOoPUZ3AcWydfblJmZvNiC4_DzSgunjvkj3xsAyXpWB5OE6-3PbDj1epwj_4Y--ZJ1_HCGkJCo?key=sbEiycjdocL_gpfEFcYKMA"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05C091D" w14:textId="6E7A06F8" w:rsidR="006716D4" w:rsidRDefault="006716D4" w:rsidP="006716D4">
      <w:pP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sectPr w:rsidR="006716D4" w:rsidSect="006716D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5D66C22" w14:textId="667B63D0" w:rsidR="006716D4" w:rsidRDefault="006716D4" w:rsidP="006716D4">
      <w:pPr>
        <w:rPr>
          <w:rFonts w:ascii="Comic Sans MS" w:hAnsi="Comic Sans MS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 xml:space="preserve">         </w:t>
      </w:r>
      <w:r>
        <w:rPr>
          <w:rFonts w:ascii="Cambria Math" w:hAnsi="Cambria Math"/>
          <w:color w:val="000000"/>
          <w:sz w:val="22"/>
          <w:szCs w:val="22"/>
        </w:rPr>
        <w:t xml:space="preserve">  </w:t>
      </w:r>
      <w:r w:rsidR="00B950FB">
        <w:rPr>
          <w:bdr w:val="none" w:sz="0" w:space="0" w:color="auto" w:frame="1"/>
        </w:rPr>
        <w:fldChar w:fldCharType="begin"/>
      </w:r>
      <w:r w:rsidR="00B950FB">
        <w:rPr>
          <w:bdr w:val="none" w:sz="0" w:space="0" w:color="auto" w:frame="1"/>
        </w:rPr>
        <w:instrText xml:space="preserve"> INCLUDEPICTURE "https://lh7-us.googleusercontent.com/docsz/AD_4nXcM1jsVOBJ94eady79jO3-foqltsdkN-dqU4SD2sBVmoXcSsQOijKJTXSIT8v-Uv_TR_EODJYLBy6qS06yLkSbTaxP1ZWtPnT_y6XPuoxdVfl6GeiWeTlTIVKAuuP3bcCHQls0Wqcbx1V6tABXugZNdqCWiP-y3k90ZtOSJcwsnU2HIuQjRKHM?key=kmCGLHdgQvW4KrfXF1Q6gw"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 w:rsidR="00B950FB">
        <w:rPr>
          <w:bdr w:val="none" w:sz="0" w:space="0" w:color="auto" w:frame="1"/>
        </w:rPr>
        <w:fldChar w:fldCharType="end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"https://lh7-us.googleusercontent.com/docsz/AD_4nXesdqeA2meRP3Hl2rz31HhRTOP7Y2n8pDyLnTt2zeFS34ZznaUAj-4Jnv6DY3GnzVJTA9qIE5priSkgy2qgj4t-wF8TKNxXW3kh0-KgnC7ZjVjSiY-Wv45eN00zw9J2xkMRYU9TNn-6RTpEnZ7psBflxhS9r3d9QJL_NJe-T2rfh3oRU2_jYS8?key=XjfrTLH7J8LAE0yyG_Hi0A"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"https://lh7-us.googleusercontent.com/docsz/AD_4nXd0Ux0JLnMn0K0WOHdf1CBop0tYFK6Yn7F6zDKiW6sv-op6kd5k8vPOBWN7BwZqXAzOk6YlzPHtOpAv4PWzfB8U8ZIySac4Biw4EyTaCNFRTCLtynuUMY4Htg22-GFwVjnB6li7rSROkhSKMcv2Cf-FQqiFiga5rQ42ScHfTmLyiDg8t08UF80?key=XjfrTLH7J8LAE0yyG_Hi0A"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DFF42F2" w14:textId="1D9C7BE2" w:rsidR="006716D4" w:rsidRDefault="00B72463" w:rsidP="006716D4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"https://lh7-us.googleusercontent.com/docsz/AD_4nXdLoFNNEVbeKd8rGdMaCXBbt-uF3XxFUGnVeGtMosH72zeRmePAlhOej3yVHGZOwsdIxelSgDGsmql5lFL5iZrICCNoVbOjbAPHu5QzVCYzQn0wa9cedxE0KolmAHp7aOzO-iUX5MhFhvN2KHHckwg4xCopqx0qz7zxjfbd8Ds1hBTeKaWE_Kc?key=kmCGLHdgQvW4KrfXF1Q6gw"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 w:rsidR="00B950FB">
        <w:rPr>
          <w:bdr w:val="none" w:sz="0" w:space="0" w:color="auto" w:frame="1"/>
        </w:rPr>
        <w:fldChar w:fldCharType="begin"/>
      </w:r>
      <w:r w:rsidR="00B950FB">
        <w:rPr>
          <w:bdr w:val="none" w:sz="0" w:space="0" w:color="auto" w:frame="1"/>
        </w:rPr>
        <w:instrText xml:space="preserve"> INCLUDEPICTURE "https://lh7-us.googleusercontent.com/docsz/AD_4nXe9K_NebD0_s_oBqre_G3SfSJ8WesNzVQcQXB9U2PDOAdfKUABDWQWtM3vzprpacRnlOBIcDvqkGNjFeQTVjz0i94Y6HjBUsTShXQBqSxSWMnVidKj35JxdcuLoU3ivW33R1SZLC0Btu3I_1vxH9NJHp5PY-Ib5v1u9-YzfdT_8FVPdp9Ui77o?key=kmCGLHdgQvW4KrfXF1Q6gw"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 w:rsidR="00B950FB">
        <w:rPr>
          <w:bdr w:val="none" w:sz="0" w:space="0" w:color="auto" w:frame="1"/>
        </w:rPr>
        <w:fldChar w:fldCharType="end"/>
      </w:r>
      <w:r w:rsid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"https://lh7-us.googleusercontent.com/docsz/AD_4nXclC9jxZxHcRy3W8APkHPdZlydBxM9AMeShlrLn0Fb7GbPBPe-dez-qFSIXMZdRSOuoC1ffC9Dx9KfJ6JIOiExFaV0N-_XjRuboozKR8CgXQINdq__h43bDzf_zQX2-U_flNUxJGw-JjXWE3wTe2NyJFUzr5DYqZQxzybkag7_AZ820ZTQHwpo?key=Oc747S8zIO2YyojhUYJouw"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="006716D4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4B81BA7" w14:textId="2E04CE70" w:rsidR="006716D4" w:rsidRDefault="006716D4" w:rsidP="006716D4">
      <w:pPr>
        <w:rPr>
          <w:rFonts w:ascii="Comic Sans MS" w:hAnsi="Comic Sans MS"/>
        </w:rPr>
      </w:pPr>
    </w:p>
    <w:p w14:paraId="26099210" w14:textId="6A8C1A76" w:rsidR="006716D4" w:rsidRDefault="006716D4" w:rsidP="006716D4">
      <w:pPr>
        <w:rPr>
          <w:rFonts w:ascii="Comic Sans MS" w:hAnsi="Comic Sans MS"/>
        </w:rPr>
      </w:pPr>
    </w:p>
    <w:p w14:paraId="583532B9" w14:textId="64C753D1" w:rsidR="006716D4" w:rsidRDefault="006716D4" w:rsidP="006716D4">
      <w:pPr>
        <w:rPr>
          <w:rFonts w:ascii="Comic Sans MS" w:hAnsi="Comic Sans MS"/>
        </w:rPr>
      </w:pPr>
    </w:p>
    <w:p w14:paraId="0BE7C4EB" w14:textId="422CBAC2" w:rsidR="006716D4" w:rsidRDefault="006716D4" w:rsidP="006716D4">
      <w:pPr>
        <w:rPr>
          <w:bdr w:val="none" w:sz="0" w:space="0" w:color="auto" w:frame="1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"https://lh7-rt.googleusercontent.com/docsz/AD_4nXfNyMDZ3g07UawfMRt4DbWT78YXRSw05EWXhmlCPspjWYtO7wb0NZM3mBUZNCZ3mhTFxaMNFQjtXEqGkcRvzV1ydaGgKLWoabFCTjKFkQhb48ZTBDkX1SLSEsTPiRdWkneq95OWOsGLKTbQxP8-8mwJ8InNEYECuihF5sxMHf29Gps01vzSKy0?key=sbEiycjdocL_gpfEFcYKMA" \* MERGEFORMATINET </w:instrText>
      </w:r>
      <w:r w:rsidR="00000000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57A1973" w14:textId="62D9655F" w:rsidR="006716D4" w:rsidRDefault="006716D4" w:rsidP="006716D4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"https://lh7-us.googleusercontent.com/docsz/AD_4nXf8vLeo_DBkclEZFromxryZa5Gzgd_3p3OEUgYDN9WSDoc6447-6HrrU9pNXflRcaRKyhAtibBVQqKTOdl16Jg6WRr5k5Orcif50kKVMk8AykPh0JQVAVD_RL4Y8ZU14Ej9ZKIfeLUDP-ai6eStgJankZxm2C1KJ-jyggRRPDU9NtvFNfvYPjY?key=XjfrTLH7J8LAE0yyG_Hi0A"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482F45D1" w14:textId="3CC4071C" w:rsidR="006716D4" w:rsidRPr="00620260" w:rsidRDefault="006716D4" w:rsidP="006716D4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begin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instrText xml:space="preserve"> INCLUDEPICTURE "https://lh7-rt.googleusercontent.com/docsz/AD_4nXe3u60Xe2a9KsIKbN2fkSx7S6cdrI1jDL3ak8VtoGIGKn0inny1a_MVP-Nppt2fhTWuzkIhUj42tS0Va8aCMX_kmVLbfZru2adbKHFZ4H7m655xuED9_DXUt-SNfoHvXQnETcpm6p78PdSMeoo43xxzhh552eJXmzz6-ozjg_7_MzG_WKeffsE?key=sbEiycjdocL_gpfEFcYKMA" \* MERGEFORMATINET </w:instrText>
      </w:r>
      <w:r w:rsidR="0000000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separate"/>
      </w:r>
      <w:r w:rsidRPr="00620260">
        <w:rPr>
          <w:rFonts w:ascii="Calibri" w:hAnsi="Calibri" w:cs="Calibri"/>
          <w:b/>
          <w:bCs/>
          <w:color w:val="FF0000"/>
          <w:sz w:val="22"/>
          <w:szCs w:val="22"/>
          <w:bdr w:val="none" w:sz="0" w:space="0" w:color="auto" w:frame="1"/>
        </w:rPr>
        <w:fldChar w:fldCharType="end"/>
      </w:r>
      <w:r w:rsidRPr="006716D4">
        <w:rPr>
          <w:rFonts w:ascii="Comic Sans MS" w:hAnsi="Comic Sans MS"/>
        </w:rPr>
        <w:t>Solve each triangle. Round side lengths to the nearest tenth and angle measures to the nearest degree.</w:t>
      </w:r>
    </w:p>
    <w:p w14:paraId="58963220" w14:textId="50C132B6" w:rsidR="006716D4" w:rsidRDefault="00B253A9" w:rsidP="006716D4">
      <w:pPr>
        <w:rPr>
          <w:rFonts w:ascii="Comic Sans MS" w:hAnsi="Comic Sans M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2043264" behindDoc="1" locked="0" layoutInCell="1" allowOverlap="1" wp14:anchorId="50612DB2" wp14:editId="367E5996">
            <wp:simplePos x="0" y="0"/>
            <wp:positionH relativeFrom="column">
              <wp:posOffset>394896</wp:posOffset>
            </wp:positionH>
            <wp:positionV relativeFrom="paragraph">
              <wp:posOffset>207982</wp:posOffset>
            </wp:positionV>
            <wp:extent cx="1469390" cy="1102360"/>
            <wp:effectExtent l="0" t="0" r="3810" b="2540"/>
            <wp:wrapTight wrapText="bothSides">
              <wp:wrapPolygon edited="0">
                <wp:start x="0" y="0"/>
                <wp:lineTo x="0" y="2488"/>
                <wp:lineTo x="2614" y="4230"/>
                <wp:lineTo x="8961" y="16175"/>
                <wp:lineTo x="9708" y="20157"/>
                <wp:lineTo x="9708" y="21401"/>
                <wp:lineTo x="10641" y="21401"/>
                <wp:lineTo x="12508" y="17171"/>
                <wp:lineTo x="12508" y="16175"/>
                <wp:lineTo x="14188" y="16175"/>
                <wp:lineTo x="17736" y="13438"/>
                <wp:lineTo x="17922" y="8212"/>
                <wp:lineTo x="21469" y="5475"/>
                <wp:lineTo x="21469" y="249"/>
                <wp:lineTo x="1120" y="0"/>
                <wp:lineTo x="0" y="0"/>
              </wp:wrapPolygon>
            </wp:wrapTight>
            <wp:docPr id="2127283862" name="Picture 104" descr="A blue tri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83862" name="Picture 104" descr="A blue triangl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DCF3E" w14:textId="23D580F6" w:rsidR="006716D4" w:rsidRDefault="00B253A9" w:rsidP="006716D4">
      <w:pPr>
        <w:rPr>
          <w:rFonts w:ascii="Comic Sans MS" w:hAnsi="Comic Sans MS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"https://lh7-us.googleusercontent.com/docsz/AD_4nXfz6BQI3hEHCEZz_gxb6h5KYH3Ga8F-ug5rfIv7HpyokVBOqdOEkkGX2HjEQpirlmAILzsWvPoq84d17AMJflV7S7c84Lu7CSmr47TEiIM1LdkbA7blMP5p-GTHqv-l6xb87SKmVe8sj5P-eM6fAhJkU-daWUZk2_mRXHFVY7amGlWwiUOsFBg?key=kmCGLHdgQvW4KrfXF1Q6gw"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4DD43A4A" w14:textId="77777777" w:rsidR="006716D4" w:rsidRDefault="006716D4" w:rsidP="006716D4">
      <w:pPr>
        <w:rPr>
          <w:rFonts w:ascii="Comic Sans MS" w:hAnsi="Comic Sans MS"/>
        </w:rPr>
      </w:pPr>
    </w:p>
    <w:p w14:paraId="442C63F0" w14:textId="71FB614D" w:rsidR="007C7930" w:rsidRPr="00620260" w:rsidRDefault="00B60C70" w:rsidP="005F3842">
      <w:pPr>
        <w:rPr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"https://lh7-us.googleusercontent.com/docsz/AD_4nXd7JoZXey1CsK6NgXM3yXIJUySNqwB4ROCMm3jcBSw5XmLnZSEk8AGK5SSeqZCUu_wZBHGO1E5W9uJ6nsA8nd9sJJJNVTu2gfc6SrzNosfls22RpYSmsq1bApx6bzEP-gWi6AKGAk1iJUKL61Zqrc8O1aV-piMdtkT-DLZF1nmFehb2dj0CP3o?key=t5SPIDmctNhdVWiIksxHwQ" \* MERGEFORMATINET </w:instrText>
      </w:r>
      <w:r w:rsidR="0000000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  <w:r w:rsidR="00EF77ED">
        <w:rPr>
          <w:bdr w:val="none" w:sz="0" w:space="0" w:color="auto" w:frame="1"/>
        </w:rPr>
        <w:fldChar w:fldCharType="begin"/>
      </w:r>
      <w:r w:rsidR="00EF77ED">
        <w:rPr>
          <w:bdr w:val="none" w:sz="0" w:space="0" w:color="auto" w:frame="1"/>
        </w:rPr>
        <w:instrText xml:space="preserve"> INCLUDEPICTURE "https://lh7-us.googleusercontent.com/docsz/AD_4nXf8vLeo_DBkclEZFromxryZa5Gzgd_3p3OEUgYDN9WSDoc6447-6HrrU9pNXflRcaRKyhAtibBVQqKTOdl16Jg6WRr5k5Orcif50kKVMk8AykPh0JQVAVD_RL4Y8ZU14Ej9ZKIfeLUDP-ai6eStgJankZxm2C1KJ-jyggRRPDU9NtvFNfvYPjY?key=XjfrTLH7J8LAE0yyG_Hi0A"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 w:rsidR="00EF77ED">
        <w:rPr>
          <w:bdr w:val="none" w:sz="0" w:space="0" w:color="auto" w:frame="1"/>
        </w:rPr>
        <w:fldChar w:fldCharType="end"/>
      </w:r>
      <w:r w:rsidR="00EF77ED">
        <w:rPr>
          <w:bdr w:val="none" w:sz="0" w:space="0" w:color="auto" w:frame="1"/>
        </w:rPr>
        <w:fldChar w:fldCharType="begin"/>
      </w:r>
      <w:r w:rsidR="00EF77ED"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 w:rsidR="00EF77ED">
        <w:rPr>
          <w:bdr w:val="none" w:sz="0" w:space="0" w:color="auto" w:frame="1"/>
        </w:rPr>
        <w:fldChar w:fldCharType="end"/>
      </w:r>
      <w:r w:rsidR="005A2312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begin"/>
      </w:r>
      <w:r w:rsidR="005A2312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instrText xml:space="preserve"> INCLUDEPICTURE "https://lh7-us.googleusercontent.com/docsz/AD_4nXeGwoXrY280suKBSmC0rbn9fqi4vpQup_DMC61QFJ7vqo75S9zb1feJBiCkpQnYids2S1q4XcAau61L5wYOpBdAWX57nquA28iRew9yZpjY2l4fFy98wcHfjakwkEKDNurV9o2I05Zrh4lxJkjAx-PyolenerFGPN1q17gkLEgRc22bMxLpQQ?key=XjfrTLH7J8LAE0yyG_Hi0A" \* MERGEFORMATINET </w:instrText>
      </w:r>
      <w:r w:rsidR="00000000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separate"/>
      </w:r>
      <w:r w:rsidR="005A2312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end"/>
      </w:r>
      <w:r w:rsidR="005A2312">
        <w:rPr>
          <w:bdr w:val="none" w:sz="0" w:space="0" w:color="auto" w:frame="1"/>
        </w:rPr>
        <w:fldChar w:fldCharType="begin"/>
      </w:r>
      <w:r w:rsidR="005A2312"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 w:rsidR="005A2312">
        <w:rPr>
          <w:bdr w:val="none" w:sz="0" w:space="0" w:color="auto" w:frame="1"/>
        </w:rPr>
        <w:fldChar w:fldCharType="end"/>
      </w:r>
      <w:r w:rsidR="00EF4512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begin"/>
      </w:r>
      <w:r w:rsidR="00EF4512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instrText xml:space="preserve"> INCLUDEPICTURE "https://lh7-us.googleusercontent.com/docsz/AD_4nXeGwoXrY280suKBSmC0rbn9fqi4vpQup_DMC61QFJ7vqo75S9zb1feJBiCkpQnYids2S1q4XcAau61L5wYOpBdAWX57nquA28iRew9yZpjY2l4fFy98wcHfjakwkEKDNurV9o2I05Zrh4lxJkjAx-PyolenerFGPN1q17gkLEgRc22bMxLpQQ?key=XjfrTLH7J8LAE0yyG_Hi0A" \* MERGEFORMATINET </w:instrText>
      </w:r>
      <w:r w:rsidR="00000000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separate"/>
      </w:r>
      <w:r w:rsidR="00EF4512">
        <w:rPr>
          <w:rFonts w:ascii="Calibri" w:hAnsi="Calibri" w:cs="Calibri"/>
          <w:b/>
          <w:bCs/>
          <w:color w:val="3366FF"/>
          <w:sz w:val="22"/>
          <w:szCs w:val="22"/>
          <w:bdr w:val="none" w:sz="0" w:space="0" w:color="auto" w:frame="1"/>
        </w:rPr>
        <w:fldChar w:fldCharType="end"/>
      </w:r>
      <w:r w:rsidR="007B4C9E">
        <w:rPr>
          <w:bdr w:val="none" w:sz="0" w:space="0" w:color="auto" w:frame="1"/>
        </w:rPr>
        <w:fldChar w:fldCharType="begin"/>
      </w:r>
      <w:r w:rsidR="007B4C9E">
        <w:rPr>
          <w:bdr w:val="none" w:sz="0" w:space="0" w:color="auto" w:frame="1"/>
        </w:rPr>
        <w:instrText xml:space="preserve"> INCLUDEPICTURE "https://lh7-us.googleusercontent.com/docsz/AD_4nXf2qDXPeQIkJ6dfm2tz_JSbse5KAbHjZwLCUc1WgdzAtyfNuU6G24fc6-PtZzjET0tzZRj1pouvEPXQkBxmC0miVvradxdqe7XF4TnSsjJDH5jVXQ3kQ879flfZWfJYgTvLBg5u0s2fAbEMFzc79FBAs80DjBiD8fY_vo4FSyOgyLHUU3jIMg?key=XjfrTLH7J8LAE0yyG_Hi0A" \* MERGEFORMATINET </w:instrText>
      </w:r>
      <w:r w:rsidR="00000000">
        <w:rPr>
          <w:bdr w:val="none" w:sz="0" w:space="0" w:color="auto" w:frame="1"/>
        </w:rPr>
        <w:fldChar w:fldCharType="separate"/>
      </w:r>
      <w:r w:rsidR="007B4C9E">
        <w:rPr>
          <w:bdr w:val="none" w:sz="0" w:space="0" w:color="auto" w:frame="1"/>
        </w:rPr>
        <w:fldChar w:fldCharType="end"/>
      </w:r>
    </w:p>
    <w:sectPr w:rsidR="007C7930" w:rsidRPr="00620260" w:rsidSect="002F225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843F8" w14:textId="77777777" w:rsidR="00E658A6" w:rsidRDefault="00E658A6" w:rsidP="000E207B">
      <w:r>
        <w:separator/>
      </w:r>
    </w:p>
  </w:endnote>
  <w:endnote w:type="continuationSeparator" w:id="0">
    <w:p w14:paraId="23CAAC8D" w14:textId="77777777" w:rsidR="00E658A6" w:rsidRDefault="00E658A6" w:rsidP="000E2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B458D" w14:textId="77777777" w:rsidR="00E658A6" w:rsidRDefault="00E658A6" w:rsidP="000E207B">
      <w:r>
        <w:separator/>
      </w:r>
    </w:p>
  </w:footnote>
  <w:footnote w:type="continuationSeparator" w:id="0">
    <w:p w14:paraId="31BD8907" w14:textId="77777777" w:rsidR="00E658A6" w:rsidRDefault="00E658A6" w:rsidP="000E2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4516A"/>
    <w:multiLevelType w:val="hybridMultilevel"/>
    <w:tmpl w:val="BFF0E772"/>
    <w:lvl w:ilvl="0" w:tplc="6A70AA52">
      <w:start w:val="1"/>
      <w:numFmt w:val="decimal"/>
      <w:lvlText w:val="%1)"/>
      <w:lvlJc w:val="left"/>
      <w:pPr>
        <w:ind w:left="44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" w15:restartNumberingAfterBreak="0">
    <w:nsid w:val="041B1C73"/>
    <w:multiLevelType w:val="multilevel"/>
    <w:tmpl w:val="4E0E0566"/>
    <w:lvl w:ilvl="0">
      <w:start w:val="9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98901BA"/>
    <w:multiLevelType w:val="hybridMultilevel"/>
    <w:tmpl w:val="312833DC"/>
    <w:lvl w:ilvl="0" w:tplc="FFFFFFFF">
      <w:start w:val="1"/>
      <w:numFmt w:val="decimal"/>
      <w:lvlText w:val="%1)"/>
      <w:lvlJc w:val="left"/>
      <w:pPr>
        <w:ind w:left="360" w:hanging="360"/>
      </w:pPr>
      <w:rPr>
        <w:rFonts w:ascii="Comic Sans MS" w:hAnsi="Comic Sans MS" w:hint="default"/>
      </w:rPr>
    </w:lvl>
    <w:lvl w:ilvl="1" w:tplc="FFFFFFFF" w:tentative="1">
      <w:start w:val="1"/>
      <w:numFmt w:val="lowerLetter"/>
      <w:lvlText w:val="%2."/>
      <w:lvlJc w:val="left"/>
      <w:pPr>
        <w:ind w:left="2700" w:hanging="360"/>
      </w:pPr>
    </w:lvl>
    <w:lvl w:ilvl="2" w:tplc="FFFFFFFF" w:tentative="1">
      <w:start w:val="1"/>
      <w:numFmt w:val="lowerRoman"/>
      <w:lvlText w:val="%3."/>
      <w:lvlJc w:val="right"/>
      <w:pPr>
        <w:ind w:left="3420" w:hanging="180"/>
      </w:pPr>
    </w:lvl>
    <w:lvl w:ilvl="3" w:tplc="FFFFFFFF" w:tentative="1">
      <w:start w:val="1"/>
      <w:numFmt w:val="decimal"/>
      <w:lvlText w:val="%4."/>
      <w:lvlJc w:val="left"/>
      <w:pPr>
        <w:ind w:left="4140" w:hanging="360"/>
      </w:pPr>
    </w:lvl>
    <w:lvl w:ilvl="4" w:tplc="FFFFFFFF" w:tentative="1">
      <w:start w:val="1"/>
      <w:numFmt w:val="lowerLetter"/>
      <w:lvlText w:val="%5."/>
      <w:lvlJc w:val="left"/>
      <w:pPr>
        <w:ind w:left="4860" w:hanging="360"/>
      </w:pPr>
    </w:lvl>
    <w:lvl w:ilvl="5" w:tplc="FFFFFFFF" w:tentative="1">
      <w:start w:val="1"/>
      <w:numFmt w:val="lowerRoman"/>
      <w:lvlText w:val="%6."/>
      <w:lvlJc w:val="right"/>
      <w:pPr>
        <w:ind w:left="5580" w:hanging="180"/>
      </w:pPr>
    </w:lvl>
    <w:lvl w:ilvl="6" w:tplc="FFFFFFFF" w:tentative="1">
      <w:start w:val="1"/>
      <w:numFmt w:val="decimal"/>
      <w:lvlText w:val="%7."/>
      <w:lvlJc w:val="left"/>
      <w:pPr>
        <w:ind w:left="6300" w:hanging="360"/>
      </w:pPr>
    </w:lvl>
    <w:lvl w:ilvl="7" w:tplc="FFFFFFFF" w:tentative="1">
      <w:start w:val="1"/>
      <w:numFmt w:val="lowerLetter"/>
      <w:lvlText w:val="%8."/>
      <w:lvlJc w:val="left"/>
      <w:pPr>
        <w:ind w:left="7020" w:hanging="360"/>
      </w:pPr>
    </w:lvl>
    <w:lvl w:ilvl="8" w:tplc="FFFFFFFF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0E161FA3"/>
    <w:multiLevelType w:val="hybridMultilevel"/>
    <w:tmpl w:val="AFCA5EDE"/>
    <w:lvl w:ilvl="0" w:tplc="2EF23E8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5253E"/>
    <w:multiLevelType w:val="hybridMultilevel"/>
    <w:tmpl w:val="BF80223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3808B0"/>
    <w:multiLevelType w:val="hybridMultilevel"/>
    <w:tmpl w:val="B25607A2"/>
    <w:lvl w:ilvl="0" w:tplc="3EE0A01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61964"/>
    <w:multiLevelType w:val="hybridMultilevel"/>
    <w:tmpl w:val="BF8022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97D34"/>
    <w:multiLevelType w:val="hybridMultilevel"/>
    <w:tmpl w:val="BF8022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A405E"/>
    <w:multiLevelType w:val="hybridMultilevel"/>
    <w:tmpl w:val="AFCA5EDE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463BD"/>
    <w:multiLevelType w:val="hybridMultilevel"/>
    <w:tmpl w:val="312833DC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omic Sans MS" w:hAnsi="Comic Sans M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7611CB"/>
    <w:multiLevelType w:val="hybridMultilevel"/>
    <w:tmpl w:val="B8B471BC"/>
    <w:lvl w:ilvl="0" w:tplc="6338BFB2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250B6"/>
    <w:multiLevelType w:val="hybridMultilevel"/>
    <w:tmpl w:val="4EA8DDBA"/>
    <w:lvl w:ilvl="0" w:tplc="9782C8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90DED"/>
    <w:multiLevelType w:val="hybridMultilevel"/>
    <w:tmpl w:val="912E313A"/>
    <w:lvl w:ilvl="0" w:tplc="411C2952">
      <w:start w:val="1"/>
      <w:numFmt w:val="decimal"/>
      <w:lvlText w:val="%1)"/>
      <w:lvlJc w:val="left"/>
      <w:pPr>
        <w:ind w:left="36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1B3805"/>
    <w:multiLevelType w:val="hybridMultilevel"/>
    <w:tmpl w:val="5D96BB6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A51EF"/>
    <w:multiLevelType w:val="hybridMultilevel"/>
    <w:tmpl w:val="65866456"/>
    <w:lvl w:ilvl="0" w:tplc="BEE29BF4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97C80"/>
    <w:multiLevelType w:val="hybridMultilevel"/>
    <w:tmpl w:val="F06E555A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F52B1"/>
    <w:multiLevelType w:val="hybridMultilevel"/>
    <w:tmpl w:val="5D96BB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B7DB9"/>
    <w:multiLevelType w:val="hybridMultilevel"/>
    <w:tmpl w:val="8D80022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179FF"/>
    <w:multiLevelType w:val="hybridMultilevel"/>
    <w:tmpl w:val="A5788C74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4B013303"/>
    <w:multiLevelType w:val="hybridMultilevel"/>
    <w:tmpl w:val="E95E7D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BD5F7B"/>
    <w:multiLevelType w:val="hybridMultilevel"/>
    <w:tmpl w:val="AD44A0A0"/>
    <w:lvl w:ilvl="0" w:tplc="CBE0F4BE">
      <w:start w:val="1"/>
      <w:numFmt w:val="decimal"/>
      <w:lvlText w:val="%1)"/>
      <w:lvlJc w:val="left"/>
      <w:pPr>
        <w:ind w:left="36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E604C"/>
    <w:multiLevelType w:val="hybridMultilevel"/>
    <w:tmpl w:val="09E6FEC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6D3045"/>
    <w:multiLevelType w:val="hybridMultilevel"/>
    <w:tmpl w:val="312833DC"/>
    <w:lvl w:ilvl="0" w:tplc="1C8C9C5E">
      <w:start w:val="1"/>
      <w:numFmt w:val="decimal"/>
      <w:lvlText w:val="%1)"/>
      <w:lvlJc w:val="left"/>
      <w:pPr>
        <w:ind w:left="63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3" w15:restartNumberingAfterBreak="0">
    <w:nsid w:val="55D62C37"/>
    <w:multiLevelType w:val="hybridMultilevel"/>
    <w:tmpl w:val="D1507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75549"/>
    <w:multiLevelType w:val="multilevel"/>
    <w:tmpl w:val="503EB180"/>
    <w:lvl w:ilvl="0">
      <w:start w:val="7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0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84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440" w:hanging="2520"/>
      </w:pPr>
      <w:rPr>
        <w:rFonts w:hint="default"/>
      </w:rPr>
    </w:lvl>
  </w:abstractNum>
  <w:abstractNum w:abstractNumId="25" w15:restartNumberingAfterBreak="0">
    <w:nsid w:val="621E51AA"/>
    <w:multiLevelType w:val="hybridMultilevel"/>
    <w:tmpl w:val="665659A8"/>
    <w:lvl w:ilvl="0" w:tplc="A7D65D8E">
      <w:start w:val="1"/>
      <w:numFmt w:val="decimal"/>
      <w:lvlText w:val="%1)"/>
      <w:lvlJc w:val="left"/>
      <w:pPr>
        <w:ind w:left="108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0D2334"/>
    <w:multiLevelType w:val="hybridMultilevel"/>
    <w:tmpl w:val="B25607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041152"/>
    <w:multiLevelType w:val="hybridMultilevel"/>
    <w:tmpl w:val="69E4D1B2"/>
    <w:lvl w:ilvl="0" w:tplc="7D824B84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653DA"/>
    <w:multiLevelType w:val="hybridMultilevel"/>
    <w:tmpl w:val="7AE2A89E"/>
    <w:lvl w:ilvl="0" w:tplc="36B63652">
      <w:start w:val="1"/>
      <w:numFmt w:val="decimal"/>
      <w:lvlText w:val="%1)"/>
      <w:lvlJc w:val="left"/>
      <w:pPr>
        <w:ind w:left="-17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03" w:hanging="360"/>
      </w:pPr>
    </w:lvl>
    <w:lvl w:ilvl="2" w:tplc="0409001B" w:tentative="1">
      <w:start w:val="1"/>
      <w:numFmt w:val="lowerRoman"/>
      <w:lvlText w:val="%3."/>
      <w:lvlJc w:val="right"/>
      <w:pPr>
        <w:ind w:left="1423" w:hanging="180"/>
      </w:pPr>
    </w:lvl>
    <w:lvl w:ilvl="3" w:tplc="0409000F" w:tentative="1">
      <w:start w:val="1"/>
      <w:numFmt w:val="decimal"/>
      <w:lvlText w:val="%4."/>
      <w:lvlJc w:val="left"/>
      <w:pPr>
        <w:ind w:left="2143" w:hanging="360"/>
      </w:pPr>
    </w:lvl>
    <w:lvl w:ilvl="4" w:tplc="04090019" w:tentative="1">
      <w:start w:val="1"/>
      <w:numFmt w:val="lowerLetter"/>
      <w:lvlText w:val="%5."/>
      <w:lvlJc w:val="left"/>
      <w:pPr>
        <w:ind w:left="2863" w:hanging="360"/>
      </w:pPr>
    </w:lvl>
    <w:lvl w:ilvl="5" w:tplc="0409001B" w:tentative="1">
      <w:start w:val="1"/>
      <w:numFmt w:val="lowerRoman"/>
      <w:lvlText w:val="%6."/>
      <w:lvlJc w:val="right"/>
      <w:pPr>
        <w:ind w:left="3583" w:hanging="180"/>
      </w:pPr>
    </w:lvl>
    <w:lvl w:ilvl="6" w:tplc="0409000F" w:tentative="1">
      <w:start w:val="1"/>
      <w:numFmt w:val="decimal"/>
      <w:lvlText w:val="%7."/>
      <w:lvlJc w:val="left"/>
      <w:pPr>
        <w:ind w:left="4303" w:hanging="360"/>
      </w:pPr>
    </w:lvl>
    <w:lvl w:ilvl="7" w:tplc="04090019" w:tentative="1">
      <w:start w:val="1"/>
      <w:numFmt w:val="lowerLetter"/>
      <w:lvlText w:val="%8."/>
      <w:lvlJc w:val="left"/>
      <w:pPr>
        <w:ind w:left="5023" w:hanging="360"/>
      </w:pPr>
    </w:lvl>
    <w:lvl w:ilvl="8" w:tplc="0409001B" w:tentative="1">
      <w:start w:val="1"/>
      <w:numFmt w:val="lowerRoman"/>
      <w:lvlText w:val="%9."/>
      <w:lvlJc w:val="right"/>
      <w:pPr>
        <w:ind w:left="5743" w:hanging="180"/>
      </w:pPr>
    </w:lvl>
  </w:abstractNum>
  <w:abstractNum w:abstractNumId="29" w15:restartNumberingAfterBreak="0">
    <w:nsid w:val="676438A1"/>
    <w:multiLevelType w:val="hybridMultilevel"/>
    <w:tmpl w:val="630AF904"/>
    <w:lvl w:ilvl="0" w:tplc="C2AA6B6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0D57C3"/>
    <w:multiLevelType w:val="hybridMultilevel"/>
    <w:tmpl w:val="312833DC"/>
    <w:lvl w:ilvl="0" w:tplc="FFFFFFFF">
      <w:start w:val="1"/>
      <w:numFmt w:val="decimal"/>
      <w:lvlText w:val="%1)"/>
      <w:lvlJc w:val="left"/>
      <w:pPr>
        <w:ind w:left="630" w:hanging="360"/>
      </w:pPr>
      <w:rPr>
        <w:rFonts w:ascii="Comic Sans MS" w:hAnsi="Comic Sans MS" w:hint="default"/>
      </w:rPr>
    </w:lvl>
    <w:lvl w:ilvl="1" w:tplc="FFFFFFFF" w:tentative="1">
      <w:start w:val="1"/>
      <w:numFmt w:val="lowerLetter"/>
      <w:lvlText w:val="%2."/>
      <w:lvlJc w:val="left"/>
      <w:pPr>
        <w:ind w:left="2700" w:hanging="360"/>
      </w:pPr>
    </w:lvl>
    <w:lvl w:ilvl="2" w:tplc="FFFFFFFF" w:tentative="1">
      <w:start w:val="1"/>
      <w:numFmt w:val="lowerRoman"/>
      <w:lvlText w:val="%3."/>
      <w:lvlJc w:val="right"/>
      <w:pPr>
        <w:ind w:left="3420" w:hanging="180"/>
      </w:pPr>
    </w:lvl>
    <w:lvl w:ilvl="3" w:tplc="FFFFFFFF" w:tentative="1">
      <w:start w:val="1"/>
      <w:numFmt w:val="decimal"/>
      <w:lvlText w:val="%4."/>
      <w:lvlJc w:val="left"/>
      <w:pPr>
        <w:ind w:left="4140" w:hanging="360"/>
      </w:pPr>
    </w:lvl>
    <w:lvl w:ilvl="4" w:tplc="FFFFFFFF" w:tentative="1">
      <w:start w:val="1"/>
      <w:numFmt w:val="lowerLetter"/>
      <w:lvlText w:val="%5."/>
      <w:lvlJc w:val="left"/>
      <w:pPr>
        <w:ind w:left="4860" w:hanging="360"/>
      </w:pPr>
    </w:lvl>
    <w:lvl w:ilvl="5" w:tplc="FFFFFFFF" w:tentative="1">
      <w:start w:val="1"/>
      <w:numFmt w:val="lowerRoman"/>
      <w:lvlText w:val="%6."/>
      <w:lvlJc w:val="right"/>
      <w:pPr>
        <w:ind w:left="5580" w:hanging="180"/>
      </w:pPr>
    </w:lvl>
    <w:lvl w:ilvl="6" w:tplc="FFFFFFFF" w:tentative="1">
      <w:start w:val="1"/>
      <w:numFmt w:val="decimal"/>
      <w:lvlText w:val="%7."/>
      <w:lvlJc w:val="left"/>
      <w:pPr>
        <w:ind w:left="6300" w:hanging="360"/>
      </w:pPr>
    </w:lvl>
    <w:lvl w:ilvl="7" w:tplc="FFFFFFFF" w:tentative="1">
      <w:start w:val="1"/>
      <w:numFmt w:val="lowerLetter"/>
      <w:lvlText w:val="%8."/>
      <w:lvlJc w:val="left"/>
      <w:pPr>
        <w:ind w:left="7020" w:hanging="360"/>
      </w:pPr>
    </w:lvl>
    <w:lvl w:ilvl="8" w:tplc="FFFFFFFF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1" w15:restartNumberingAfterBreak="0">
    <w:nsid w:val="720502F5"/>
    <w:multiLevelType w:val="hybridMultilevel"/>
    <w:tmpl w:val="F06E555A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3C4D40"/>
    <w:multiLevelType w:val="hybridMultilevel"/>
    <w:tmpl w:val="F06E555A"/>
    <w:lvl w:ilvl="0" w:tplc="A37C4896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D235D"/>
    <w:multiLevelType w:val="hybridMultilevel"/>
    <w:tmpl w:val="8D8002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D590A"/>
    <w:multiLevelType w:val="hybridMultilevel"/>
    <w:tmpl w:val="2F320628"/>
    <w:lvl w:ilvl="0" w:tplc="50E26334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7470DB"/>
    <w:multiLevelType w:val="hybridMultilevel"/>
    <w:tmpl w:val="EBB2ABC2"/>
    <w:lvl w:ilvl="0" w:tplc="04047722">
      <w:start w:val="1"/>
      <w:numFmt w:val="decimal"/>
      <w:lvlText w:val="%1)"/>
      <w:lvlJc w:val="left"/>
      <w:pPr>
        <w:ind w:left="343" w:hanging="360"/>
      </w:pPr>
      <w:rPr>
        <w:rFonts w:ascii="Comic Sans MS" w:hAnsi="Comic Sans MS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num w:numId="1" w16cid:durableId="731389570">
    <w:abstractNumId w:val="3"/>
  </w:num>
  <w:num w:numId="2" w16cid:durableId="786319123">
    <w:abstractNumId w:val="4"/>
  </w:num>
  <w:num w:numId="3" w16cid:durableId="194849094">
    <w:abstractNumId w:val="24"/>
  </w:num>
  <w:num w:numId="4" w16cid:durableId="677385302">
    <w:abstractNumId w:val="20"/>
  </w:num>
  <w:num w:numId="5" w16cid:durableId="873736195">
    <w:abstractNumId w:val="10"/>
  </w:num>
  <w:num w:numId="6" w16cid:durableId="169758510">
    <w:abstractNumId w:val="8"/>
  </w:num>
  <w:num w:numId="7" w16cid:durableId="1948193561">
    <w:abstractNumId w:val="23"/>
  </w:num>
  <w:num w:numId="8" w16cid:durableId="1427380088">
    <w:abstractNumId w:val="22"/>
  </w:num>
  <w:num w:numId="9" w16cid:durableId="93669287">
    <w:abstractNumId w:val="9"/>
  </w:num>
  <w:num w:numId="10" w16cid:durableId="875242922">
    <w:abstractNumId w:val="6"/>
  </w:num>
  <w:num w:numId="11" w16cid:durableId="984703891">
    <w:abstractNumId w:val="32"/>
  </w:num>
  <w:num w:numId="12" w16cid:durableId="247080350">
    <w:abstractNumId w:val="31"/>
  </w:num>
  <w:num w:numId="13" w16cid:durableId="327252402">
    <w:abstractNumId w:val="19"/>
  </w:num>
  <w:num w:numId="14" w16cid:durableId="1859810561">
    <w:abstractNumId w:val="21"/>
  </w:num>
  <w:num w:numId="15" w16cid:durableId="1669137411">
    <w:abstractNumId w:val="12"/>
  </w:num>
  <w:num w:numId="16" w16cid:durableId="1284533809">
    <w:abstractNumId w:val="28"/>
  </w:num>
  <w:num w:numId="17" w16cid:durableId="1585187249">
    <w:abstractNumId w:val="35"/>
  </w:num>
  <w:num w:numId="18" w16cid:durableId="947735171">
    <w:abstractNumId w:val="33"/>
  </w:num>
  <w:num w:numId="19" w16cid:durableId="1788426167">
    <w:abstractNumId w:val="17"/>
  </w:num>
  <w:num w:numId="20" w16cid:durableId="1595824718">
    <w:abstractNumId w:val="2"/>
  </w:num>
  <w:num w:numId="21" w16cid:durableId="328563248">
    <w:abstractNumId w:val="7"/>
  </w:num>
  <w:num w:numId="22" w16cid:durableId="235173047">
    <w:abstractNumId w:val="15"/>
  </w:num>
  <w:num w:numId="23" w16cid:durableId="601037550">
    <w:abstractNumId w:val="18"/>
  </w:num>
  <w:num w:numId="24" w16cid:durableId="688482841">
    <w:abstractNumId w:val="1"/>
  </w:num>
  <w:num w:numId="25" w16cid:durableId="1064720527">
    <w:abstractNumId w:val="16"/>
  </w:num>
  <w:num w:numId="26" w16cid:durableId="1398824037">
    <w:abstractNumId w:val="13"/>
  </w:num>
  <w:num w:numId="27" w16cid:durableId="2134866139">
    <w:abstractNumId w:val="0"/>
  </w:num>
  <w:num w:numId="28" w16cid:durableId="172501665">
    <w:abstractNumId w:val="30"/>
  </w:num>
  <w:num w:numId="29" w16cid:durableId="757945584">
    <w:abstractNumId w:val="5"/>
  </w:num>
  <w:num w:numId="30" w16cid:durableId="1083448377">
    <w:abstractNumId w:val="26"/>
  </w:num>
  <w:num w:numId="31" w16cid:durableId="1976327519">
    <w:abstractNumId w:val="11"/>
  </w:num>
  <w:num w:numId="32" w16cid:durableId="1033963732">
    <w:abstractNumId w:val="29"/>
  </w:num>
  <w:num w:numId="33" w16cid:durableId="2097708291">
    <w:abstractNumId w:val="27"/>
  </w:num>
  <w:num w:numId="34" w16cid:durableId="279071053">
    <w:abstractNumId w:val="25"/>
  </w:num>
  <w:num w:numId="35" w16cid:durableId="1354645805">
    <w:abstractNumId w:val="34"/>
  </w:num>
  <w:num w:numId="36" w16cid:durableId="1188181004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BA1"/>
    <w:rsid w:val="00000FB0"/>
    <w:rsid w:val="000012BB"/>
    <w:rsid w:val="00003447"/>
    <w:rsid w:val="00006057"/>
    <w:rsid w:val="00011E1F"/>
    <w:rsid w:val="00012EDD"/>
    <w:rsid w:val="000132DD"/>
    <w:rsid w:val="00014E41"/>
    <w:rsid w:val="0001621E"/>
    <w:rsid w:val="000168E9"/>
    <w:rsid w:val="00017503"/>
    <w:rsid w:val="00022CD3"/>
    <w:rsid w:val="00022E25"/>
    <w:rsid w:val="00024826"/>
    <w:rsid w:val="000262E1"/>
    <w:rsid w:val="00027E57"/>
    <w:rsid w:val="00032C7A"/>
    <w:rsid w:val="00033D0D"/>
    <w:rsid w:val="0003428F"/>
    <w:rsid w:val="000350B2"/>
    <w:rsid w:val="00036127"/>
    <w:rsid w:val="00037659"/>
    <w:rsid w:val="00044286"/>
    <w:rsid w:val="000453F8"/>
    <w:rsid w:val="00051C22"/>
    <w:rsid w:val="0005793E"/>
    <w:rsid w:val="00061BDD"/>
    <w:rsid w:val="00062487"/>
    <w:rsid w:val="0006341B"/>
    <w:rsid w:val="00067704"/>
    <w:rsid w:val="00070DC4"/>
    <w:rsid w:val="000738A4"/>
    <w:rsid w:val="00075A61"/>
    <w:rsid w:val="00077E81"/>
    <w:rsid w:val="00080A5C"/>
    <w:rsid w:val="000836A6"/>
    <w:rsid w:val="00084292"/>
    <w:rsid w:val="000845C1"/>
    <w:rsid w:val="00086283"/>
    <w:rsid w:val="000864D7"/>
    <w:rsid w:val="00086AB2"/>
    <w:rsid w:val="00090361"/>
    <w:rsid w:val="00090E8C"/>
    <w:rsid w:val="000A2180"/>
    <w:rsid w:val="000A4410"/>
    <w:rsid w:val="000A6F9D"/>
    <w:rsid w:val="000A7865"/>
    <w:rsid w:val="000B20C6"/>
    <w:rsid w:val="000B39E7"/>
    <w:rsid w:val="000B3FC3"/>
    <w:rsid w:val="000B5678"/>
    <w:rsid w:val="000B7339"/>
    <w:rsid w:val="000C2722"/>
    <w:rsid w:val="000C2FDC"/>
    <w:rsid w:val="000C374D"/>
    <w:rsid w:val="000C658B"/>
    <w:rsid w:val="000D0FCB"/>
    <w:rsid w:val="000D3CD9"/>
    <w:rsid w:val="000E207B"/>
    <w:rsid w:val="000E2B5C"/>
    <w:rsid w:val="000E4605"/>
    <w:rsid w:val="000F1B43"/>
    <w:rsid w:val="000F3270"/>
    <w:rsid w:val="000F386A"/>
    <w:rsid w:val="000F4280"/>
    <w:rsid w:val="000F4DF3"/>
    <w:rsid w:val="000F71CE"/>
    <w:rsid w:val="000F7F45"/>
    <w:rsid w:val="00100628"/>
    <w:rsid w:val="001010C9"/>
    <w:rsid w:val="0010279B"/>
    <w:rsid w:val="00111BB4"/>
    <w:rsid w:val="0011202F"/>
    <w:rsid w:val="00112540"/>
    <w:rsid w:val="00114724"/>
    <w:rsid w:val="001158D9"/>
    <w:rsid w:val="00121ECD"/>
    <w:rsid w:val="001223F9"/>
    <w:rsid w:val="00123946"/>
    <w:rsid w:val="001246D1"/>
    <w:rsid w:val="00126568"/>
    <w:rsid w:val="00132473"/>
    <w:rsid w:val="00134591"/>
    <w:rsid w:val="00140A2F"/>
    <w:rsid w:val="00140CED"/>
    <w:rsid w:val="0015274A"/>
    <w:rsid w:val="00153BC8"/>
    <w:rsid w:val="001603DA"/>
    <w:rsid w:val="00160A58"/>
    <w:rsid w:val="001612A3"/>
    <w:rsid w:val="00161A6D"/>
    <w:rsid w:val="001643F3"/>
    <w:rsid w:val="00167527"/>
    <w:rsid w:val="00170036"/>
    <w:rsid w:val="00171B3F"/>
    <w:rsid w:val="00172338"/>
    <w:rsid w:val="001808DC"/>
    <w:rsid w:val="001826BF"/>
    <w:rsid w:val="00182DE6"/>
    <w:rsid w:val="00187416"/>
    <w:rsid w:val="00197067"/>
    <w:rsid w:val="001A111F"/>
    <w:rsid w:val="001A11F1"/>
    <w:rsid w:val="001A12B0"/>
    <w:rsid w:val="001A1B11"/>
    <w:rsid w:val="001A1FEB"/>
    <w:rsid w:val="001A3BEC"/>
    <w:rsid w:val="001A470A"/>
    <w:rsid w:val="001A7260"/>
    <w:rsid w:val="001A7C28"/>
    <w:rsid w:val="001B4EA7"/>
    <w:rsid w:val="001B773C"/>
    <w:rsid w:val="001B7F21"/>
    <w:rsid w:val="001C1315"/>
    <w:rsid w:val="001C2521"/>
    <w:rsid w:val="001C3E20"/>
    <w:rsid w:val="001C5AFF"/>
    <w:rsid w:val="001D5A35"/>
    <w:rsid w:val="001D5EF1"/>
    <w:rsid w:val="001E01AE"/>
    <w:rsid w:val="001E39D7"/>
    <w:rsid w:val="001E45C7"/>
    <w:rsid w:val="001E5600"/>
    <w:rsid w:val="001E62AD"/>
    <w:rsid w:val="001F2CA2"/>
    <w:rsid w:val="001F6C7C"/>
    <w:rsid w:val="00200447"/>
    <w:rsid w:val="00201072"/>
    <w:rsid w:val="00201564"/>
    <w:rsid w:val="00203871"/>
    <w:rsid w:val="002044D9"/>
    <w:rsid w:val="00207140"/>
    <w:rsid w:val="0021175F"/>
    <w:rsid w:val="00211C7B"/>
    <w:rsid w:val="00215403"/>
    <w:rsid w:val="0021662F"/>
    <w:rsid w:val="00226832"/>
    <w:rsid w:val="00232C77"/>
    <w:rsid w:val="00236A31"/>
    <w:rsid w:val="002371F1"/>
    <w:rsid w:val="002424DB"/>
    <w:rsid w:val="002433FD"/>
    <w:rsid w:val="00246FB6"/>
    <w:rsid w:val="00247938"/>
    <w:rsid w:val="0025247D"/>
    <w:rsid w:val="00255DFA"/>
    <w:rsid w:val="002577EF"/>
    <w:rsid w:val="00257817"/>
    <w:rsid w:val="002603C7"/>
    <w:rsid w:val="00273222"/>
    <w:rsid w:val="002737F4"/>
    <w:rsid w:val="00273F51"/>
    <w:rsid w:val="00276AB9"/>
    <w:rsid w:val="00277F51"/>
    <w:rsid w:val="00281500"/>
    <w:rsid w:val="00283ADA"/>
    <w:rsid w:val="00286AD2"/>
    <w:rsid w:val="002934E0"/>
    <w:rsid w:val="00294FCD"/>
    <w:rsid w:val="002962AE"/>
    <w:rsid w:val="002A03E8"/>
    <w:rsid w:val="002A3A6E"/>
    <w:rsid w:val="002A6396"/>
    <w:rsid w:val="002A6FBF"/>
    <w:rsid w:val="002C07F3"/>
    <w:rsid w:val="002C2048"/>
    <w:rsid w:val="002C7118"/>
    <w:rsid w:val="002C72BF"/>
    <w:rsid w:val="002D0D35"/>
    <w:rsid w:val="002D4AB4"/>
    <w:rsid w:val="002D5337"/>
    <w:rsid w:val="002D5465"/>
    <w:rsid w:val="002D6142"/>
    <w:rsid w:val="002E009C"/>
    <w:rsid w:val="002E0187"/>
    <w:rsid w:val="002E07A6"/>
    <w:rsid w:val="002E249F"/>
    <w:rsid w:val="002E45BB"/>
    <w:rsid w:val="002E4958"/>
    <w:rsid w:val="002E4EF0"/>
    <w:rsid w:val="002E73F5"/>
    <w:rsid w:val="002F1641"/>
    <w:rsid w:val="002F1A5D"/>
    <w:rsid w:val="002F2257"/>
    <w:rsid w:val="002F3CBD"/>
    <w:rsid w:val="002F47C4"/>
    <w:rsid w:val="002F6423"/>
    <w:rsid w:val="00300BA1"/>
    <w:rsid w:val="00301BF3"/>
    <w:rsid w:val="003041FD"/>
    <w:rsid w:val="0030439A"/>
    <w:rsid w:val="0030738D"/>
    <w:rsid w:val="00307DFA"/>
    <w:rsid w:val="00314F7D"/>
    <w:rsid w:val="00315F0F"/>
    <w:rsid w:val="003229C0"/>
    <w:rsid w:val="00323A78"/>
    <w:rsid w:val="00323C89"/>
    <w:rsid w:val="0032451C"/>
    <w:rsid w:val="0032455A"/>
    <w:rsid w:val="00325B2C"/>
    <w:rsid w:val="0032656A"/>
    <w:rsid w:val="0032719E"/>
    <w:rsid w:val="003271B0"/>
    <w:rsid w:val="00327D61"/>
    <w:rsid w:val="00333C89"/>
    <w:rsid w:val="00334B05"/>
    <w:rsid w:val="00336C0E"/>
    <w:rsid w:val="00337399"/>
    <w:rsid w:val="00342617"/>
    <w:rsid w:val="003429B8"/>
    <w:rsid w:val="00350CDC"/>
    <w:rsid w:val="00351C8F"/>
    <w:rsid w:val="003524A2"/>
    <w:rsid w:val="003524C8"/>
    <w:rsid w:val="003535F3"/>
    <w:rsid w:val="00356CFB"/>
    <w:rsid w:val="00360FA8"/>
    <w:rsid w:val="00364BBE"/>
    <w:rsid w:val="003670B8"/>
    <w:rsid w:val="003709AC"/>
    <w:rsid w:val="00376934"/>
    <w:rsid w:val="00376CC7"/>
    <w:rsid w:val="0037732D"/>
    <w:rsid w:val="00383477"/>
    <w:rsid w:val="003850BE"/>
    <w:rsid w:val="00394424"/>
    <w:rsid w:val="003972A6"/>
    <w:rsid w:val="003A5A50"/>
    <w:rsid w:val="003A6D7F"/>
    <w:rsid w:val="003A758D"/>
    <w:rsid w:val="003A7F9C"/>
    <w:rsid w:val="003B0DF7"/>
    <w:rsid w:val="003B4B24"/>
    <w:rsid w:val="003B4CC9"/>
    <w:rsid w:val="003B5988"/>
    <w:rsid w:val="003C1410"/>
    <w:rsid w:val="003C2CF3"/>
    <w:rsid w:val="003C6BA5"/>
    <w:rsid w:val="003C781C"/>
    <w:rsid w:val="003D0095"/>
    <w:rsid w:val="003D07AD"/>
    <w:rsid w:val="003D2DE8"/>
    <w:rsid w:val="003D39B6"/>
    <w:rsid w:val="003D59FA"/>
    <w:rsid w:val="003E1CD8"/>
    <w:rsid w:val="003E1FDD"/>
    <w:rsid w:val="003E2F0E"/>
    <w:rsid w:val="003E3D8A"/>
    <w:rsid w:val="003E4119"/>
    <w:rsid w:val="003E7D78"/>
    <w:rsid w:val="003F3ACB"/>
    <w:rsid w:val="004014BE"/>
    <w:rsid w:val="00402490"/>
    <w:rsid w:val="00402673"/>
    <w:rsid w:val="00404267"/>
    <w:rsid w:val="00405B0C"/>
    <w:rsid w:val="00416967"/>
    <w:rsid w:val="00424AA6"/>
    <w:rsid w:val="00426313"/>
    <w:rsid w:val="0043121B"/>
    <w:rsid w:val="00433CBA"/>
    <w:rsid w:val="00435A04"/>
    <w:rsid w:val="004371CF"/>
    <w:rsid w:val="00437E6F"/>
    <w:rsid w:val="00440F18"/>
    <w:rsid w:val="004418E9"/>
    <w:rsid w:val="004425E2"/>
    <w:rsid w:val="004427F6"/>
    <w:rsid w:val="00443DD4"/>
    <w:rsid w:val="004454B5"/>
    <w:rsid w:val="00445DC5"/>
    <w:rsid w:val="00446254"/>
    <w:rsid w:val="004473B1"/>
    <w:rsid w:val="00450B60"/>
    <w:rsid w:val="00450DB8"/>
    <w:rsid w:val="004516FD"/>
    <w:rsid w:val="0045198C"/>
    <w:rsid w:val="00451C38"/>
    <w:rsid w:val="00452E55"/>
    <w:rsid w:val="00453E9C"/>
    <w:rsid w:val="00454396"/>
    <w:rsid w:val="00456D89"/>
    <w:rsid w:val="0046205A"/>
    <w:rsid w:val="00466394"/>
    <w:rsid w:val="0047184A"/>
    <w:rsid w:val="00475881"/>
    <w:rsid w:val="00476A8B"/>
    <w:rsid w:val="00477849"/>
    <w:rsid w:val="00480078"/>
    <w:rsid w:val="0048587A"/>
    <w:rsid w:val="00490D34"/>
    <w:rsid w:val="00491183"/>
    <w:rsid w:val="00495873"/>
    <w:rsid w:val="004A0691"/>
    <w:rsid w:val="004A13F6"/>
    <w:rsid w:val="004A16C5"/>
    <w:rsid w:val="004A3573"/>
    <w:rsid w:val="004A3A7F"/>
    <w:rsid w:val="004A69EA"/>
    <w:rsid w:val="004A7FC8"/>
    <w:rsid w:val="004B03C7"/>
    <w:rsid w:val="004B1FC5"/>
    <w:rsid w:val="004B2122"/>
    <w:rsid w:val="004B5A75"/>
    <w:rsid w:val="004B69C6"/>
    <w:rsid w:val="004C1071"/>
    <w:rsid w:val="004C2317"/>
    <w:rsid w:val="004C31C8"/>
    <w:rsid w:val="004C645B"/>
    <w:rsid w:val="004C65DC"/>
    <w:rsid w:val="004C66DF"/>
    <w:rsid w:val="004C7F6B"/>
    <w:rsid w:val="004D002D"/>
    <w:rsid w:val="004D1920"/>
    <w:rsid w:val="004D2128"/>
    <w:rsid w:val="004D3518"/>
    <w:rsid w:val="004E0C94"/>
    <w:rsid w:val="004E2C1D"/>
    <w:rsid w:val="004E6538"/>
    <w:rsid w:val="004E68F3"/>
    <w:rsid w:val="004F3DC6"/>
    <w:rsid w:val="00501DD5"/>
    <w:rsid w:val="00501F66"/>
    <w:rsid w:val="00502D6C"/>
    <w:rsid w:val="00503EB4"/>
    <w:rsid w:val="00507776"/>
    <w:rsid w:val="00510623"/>
    <w:rsid w:val="00510FAB"/>
    <w:rsid w:val="005110BB"/>
    <w:rsid w:val="005117E5"/>
    <w:rsid w:val="00513D0E"/>
    <w:rsid w:val="00514C48"/>
    <w:rsid w:val="005151FC"/>
    <w:rsid w:val="00515AA5"/>
    <w:rsid w:val="00521BF5"/>
    <w:rsid w:val="00525D85"/>
    <w:rsid w:val="00527490"/>
    <w:rsid w:val="00527A51"/>
    <w:rsid w:val="0053256F"/>
    <w:rsid w:val="005333F3"/>
    <w:rsid w:val="005343D3"/>
    <w:rsid w:val="0053596D"/>
    <w:rsid w:val="005405CB"/>
    <w:rsid w:val="005425E0"/>
    <w:rsid w:val="00542C52"/>
    <w:rsid w:val="00542D51"/>
    <w:rsid w:val="00543C37"/>
    <w:rsid w:val="00545707"/>
    <w:rsid w:val="00551B77"/>
    <w:rsid w:val="00552617"/>
    <w:rsid w:val="00553769"/>
    <w:rsid w:val="00553ACD"/>
    <w:rsid w:val="0056233F"/>
    <w:rsid w:val="005647FB"/>
    <w:rsid w:val="005648DB"/>
    <w:rsid w:val="00564AF1"/>
    <w:rsid w:val="00565A5B"/>
    <w:rsid w:val="00567EC8"/>
    <w:rsid w:val="005742A6"/>
    <w:rsid w:val="00575490"/>
    <w:rsid w:val="00575A6F"/>
    <w:rsid w:val="005761CF"/>
    <w:rsid w:val="00577AD8"/>
    <w:rsid w:val="00580567"/>
    <w:rsid w:val="00581CAA"/>
    <w:rsid w:val="005839E1"/>
    <w:rsid w:val="00583C75"/>
    <w:rsid w:val="005844F5"/>
    <w:rsid w:val="00586F79"/>
    <w:rsid w:val="0059132D"/>
    <w:rsid w:val="0059477E"/>
    <w:rsid w:val="00595B2C"/>
    <w:rsid w:val="00595F7E"/>
    <w:rsid w:val="005A19B7"/>
    <w:rsid w:val="005A2312"/>
    <w:rsid w:val="005A25D1"/>
    <w:rsid w:val="005A3AA6"/>
    <w:rsid w:val="005B08A4"/>
    <w:rsid w:val="005B1EB6"/>
    <w:rsid w:val="005B40D3"/>
    <w:rsid w:val="005B54F1"/>
    <w:rsid w:val="005B7F96"/>
    <w:rsid w:val="005C0E72"/>
    <w:rsid w:val="005C6795"/>
    <w:rsid w:val="005C7CF5"/>
    <w:rsid w:val="005D07B3"/>
    <w:rsid w:val="005D24C7"/>
    <w:rsid w:val="005D2CA4"/>
    <w:rsid w:val="005D3CE1"/>
    <w:rsid w:val="005D5DBA"/>
    <w:rsid w:val="005D5FE4"/>
    <w:rsid w:val="005D66C0"/>
    <w:rsid w:val="005D6E1F"/>
    <w:rsid w:val="005E1E71"/>
    <w:rsid w:val="005E3B97"/>
    <w:rsid w:val="005E430F"/>
    <w:rsid w:val="005E7B7E"/>
    <w:rsid w:val="005E7BB9"/>
    <w:rsid w:val="005F0529"/>
    <w:rsid w:val="005F0DAB"/>
    <w:rsid w:val="005F154F"/>
    <w:rsid w:val="005F1C26"/>
    <w:rsid w:val="005F22BF"/>
    <w:rsid w:val="005F3842"/>
    <w:rsid w:val="005F5339"/>
    <w:rsid w:val="005F5CE2"/>
    <w:rsid w:val="005F655B"/>
    <w:rsid w:val="005F71EC"/>
    <w:rsid w:val="00601057"/>
    <w:rsid w:val="00602047"/>
    <w:rsid w:val="006039C5"/>
    <w:rsid w:val="00606D6A"/>
    <w:rsid w:val="006076B9"/>
    <w:rsid w:val="00611C10"/>
    <w:rsid w:val="00616240"/>
    <w:rsid w:val="006201F6"/>
    <w:rsid w:val="00620260"/>
    <w:rsid w:val="006207CA"/>
    <w:rsid w:val="0062326E"/>
    <w:rsid w:val="00627528"/>
    <w:rsid w:val="006313B5"/>
    <w:rsid w:val="00633A0C"/>
    <w:rsid w:val="006363BF"/>
    <w:rsid w:val="006364DC"/>
    <w:rsid w:val="00640F54"/>
    <w:rsid w:val="006426BB"/>
    <w:rsid w:val="00650374"/>
    <w:rsid w:val="006503E2"/>
    <w:rsid w:val="006539D0"/>
    <w:rsid w:val="00653CA1"/>
    <w:rsid w:val="006548D4"/>
    <w:rsid w:val="00662B20"/>
    <w:rsid w:val="00665900"/>
    <w:rsid w:val="006716D4"/>
    <w:rsid w:val="006719FE"/>
    <w:rsid w:val="00673720"/>
    <w:rsid w:val="00673D19"/>
    <w:rsid w:val="00673F9A"/>
    <w:rsid w:val="00674DC4"/>
    <w:rsid w:val="00680D2B"/>
    <w:rsid w:val="00682F01"/>
    <w:rsid w:val="0068562A"/>
    <w:rsid w:val="00685921"/>
    <w:rsid w:val="006871AB"/>
    <w:rsid w:val="00697D5A"/>
    <w:rsid w:val="006A14A9"/>
    <w:rsid w:val="006A1641"/>
    <w:rsid w:val="006A20C4"/>
    <w:rsid w:val="006A4C38"/>
    <w:rsid w:val="006A5582"/>
    <w:rsid w:val="006A63C8"/>
    <w:rsid w:val="006B079A"/>
    <w:rsid w:val="006B2932"/>
    <w:rsid w:val="006B603A"/>
    <w:rsid w:val="006C05C8"/>
    <w:rsid w:val="006C1AB0"/>
    <w:rsid w:val="006C3A31"/>
    <w:rsid w:val="006C506B"/>
    <w:rsid w:val="006C660B"/>
    <w:rsid w:val="006C6D2D"/>
    <w:rsid w:val="006C7562"/>
    <w:rsid w:val="006C7BAD"/>
    <w:rsid w:val="006D20A9"/>
    <w:rsid w:val="006D2FC2"/>
    <w:rsid w:val="006D4782"/>
    <w:rsid w:val="006D493C"/>
    <w:rsid w:val="006D60BE"/>
    <w:rsid w:val="006D71A8"/>
    <w:rsid w:val="006D7E15"/>
    <w:rsid w:val="006E43A2"/>
    <w:rsid w:val="006E525C"/>
    <w:rsid w:val="006E5553"/>
    <w:rsid w:val="006F45AC"/>
    <w:rsid w:val="006F4FAC"/>
    <w:rsid w:val="006F7278"/>
    <w:rsid w:val="00700317"/>
    <w:rsid w:val="00702E6C"/>
    <w:rsid w:val="0070346B"/>
    <w:rsid w:val="0071318F"/>
    <w:rsid w:val="00713D7A"/>
    <w:rsid w:val="00714A7B"/>
    <w:rsid w:val="0072075E"/>
    <w:rsid w:val="00724B7C"/>
    <w:rsid w:val="0072512E"/>
    <w:rsid w:val="007269CF"/>
    <w:rsid w:val="00733D6E"/>
    <w:rsid w:val="00734232"/>
    <w:rsid w:val="00734DCE"/>
    <w:rsid w:val="007367AA"/>
    <w:rsid w:val="007423CD"/>
    <w:rsid w:val="007426E9"/>
    <w:rsid w:val="00742F29"/>
    <w:rsid w:val="00747F2A"/>
    <w:rsid w:val="007509D5"/>
    <w:rsid w:val="007511A9"/>
    <w:rsid w:val="0075193A"/>
    <w:rsid w:val="00754BA4"/>
    <w:rsid w:val="00754CF7"/>
    <w:rsid w:val="007573A6"/>
    <w:rsid w:val="00760820"/>
    <w:rsid w:val="00762F94"/>
    <w:rsid w:val="007645B2"/>
    <w:rsid w:val="00765A53"/>
    <w:rsid w:val="00771CDC"/>
    <w:rsid w:val="0077735D"/>
    <w:rsid w:val="00780A15"/>
    <w:rsid w:val="00781036"/>
    <w:rsid w:val="00785432"/>
    <w:rsid w:val="00785B36"/>
    <w:rsid w:val="00786E7D"/>
    <w:rsid w:val="007873D0"/>
    <w:rsid w:val="00790125"/>
    <w:rsid w:val="0079014C"/>
    <w:rsid w:val="00790FB7"/>
    <w:rsid w:val="007913A9"/>
    <w:rsid w:val="00791887"/>
    <w:rsid w:val="007918DE"/>
    <w:rsid w:val="00791CF4"/>
    <w:rsid w:val="007922B9"/>
    <w:rsid w:val="007943CA"/>
    <w:rsid w:val="00797D04"/>
    <w:rsid w:val="007A1CD4"/>
    <w:rsid w:val="007A483A"/>
    <w:rsid w:val="007B10CE"/>
    <w:rsid w:val="007B1760"/>
    <w:rsid w:val="007B22F8"/>
    <w:rsid w:val="007B2F29"/>
    <w:rsid w:val="007B3F34"/>
    <w:rsid w:val="007B4C9E"/>
    <w:rsid w:val="007B51E9"/>
    <w:rsid w:val="007B5D76"/>
    <w:rsid w:val="007B7676"/>
    <w:rsid w:val="007C22B7"/>
    <w:rsid w:val="007C4FB6"/>
    <w:rsid w:val="007C56B4"/>
    <w:rsid w:val="007C59D2"/>
    <w:rsid w:val="007C6A68"/>
    <w:rsid w:val="007C7930"/>
    <w:rsid w:val="007D35D4"/>
    <w:rsid w:val="007D5E5A"/>
    <w:rsid w:val="007D76AE"/>
    <w:rsid w:val="007D7900"/>
    <w:rsid w:val="007E7B1D"/>
    <w:rsid w:val="007F0E9E"/>
    <w:rsid w:val="007F25CF"/>
    <w:rsid w:val="007F2E0D"/>
    <w:rsid w:val="007F5CEA"/>
    <w:rsid w:val="007F6DFE"/>
    <w:rsid w:val="007F7D38"/>
    <w:rsid w:val="00803745"/>
    <w:rsid w:val="0080679E"/>
    <w:rsid w:val="00812CA4"/>
    <w:rsid w:val="00813DEB"/>
    <w:rsid w:val="008143A0"/>
    <w:rsid w:val="00814B04"/>
    <w:rsid w:val="008217FA"/>
    <w:rsid w:val="00821E1D"/>
    <w:rsid w:val="00825047"/>
    <w:rsid w:val="008265AE"/>
    <w:rsid w:val="0083287A"/>
    <w:rsid w:val="00833C03"/>
    <w:rsid w:val="00841D4C"/>
    <w:rsid w:val="0084263B"/>
    <w:rsid w:val="00843115"/>
    <w:rsid w:val="00846006"/>
    <w:rsid w:val="008501C7"/>
    <w:rsid w:val="00851A10"/>
    <w:rsid w:val="008527D1"/>
    <w:rsid w:val="00853D85"/>
    <w:rsid w:val="00856EE2"/>
    <w:rsid w:val="0086032E"/>
    <w:rsid w:val="00861C0F"/>
    <w:rsid w:val="00862D9B"/>
    <w:rsid w:val="00863C09"/>
    <w:rsid w:val="008640AA"/>
    <w:rsid w:val="00864DA7"/>
    <w:rsid w:val="00865D0D"/>
    <w:rsid w:val="00867CB3"/>
    <w:rsid w:val="0087386E"/>
    <w:rsid w:val="0087394A"/>
    <w:rsid w:val="00881F01"/>
    <w:rsid w:val="00884983"/>
    <w:rsid w:val="00885FE2"/>
    <w:rsid w:val="0088693A"/>
    <w:rsid w:val="00891F37"/>
    <w:rsid w:val="00892501"/>
    <w:rsid w:val="0089433C"/>
    <w:rsid w:val="00894352"/>
    <w:rsid w:val="0089463B"/>
    <w:rsid w:val="008A0BFC"/>
    <w:rsid w:val="008A30AA"/>
    <w:rsid w:val="008A55BD"/>
    <w:rsid w:val="008A55DF"/>
    <w:rsid w:val="008A5921"/>
    <w:rsid w:val="008A601D"/>
    <w:rsid w:val="008A63B2"/>
    <w:rsid w:val="008B3F33"/>
    <w:rsid w:val="008B7479"/>
    <w:rsid w:val="008C1912"/>
    <w:rsid w:val="008C2D45"/>
    <w:rsid w:val="008C3045"/>
    <w:rsid w:val="008C4011"/>
    <w:rsid w:val="008C497B"/>
    <w:rsid w:val="008C56FC"/>
    <w:rsid w:val="008C6532"/>
    <w:rsid w:val="008D1D36"/>
    <w:rsid w:val="008D6BEC"/>
    <w:rsid w:val="008E20C0"/>
    <w:rsid w:val="008E28C2"/>
    <w:rsid w:val="008E4736"/>
    <w:rsid w:val="008E4F52"/>
    <w:rsid w:val="008E510E"/>
    <w:rsid w:val="008E60BA"/>
    <w:rsid w:val="008F1CB4"/>
    <w:rsid w:val="008F313E"/>
    <w:rsid w:val="008F369F"/>
    <w:rsid w:val="008F5414"/>
    <w:rsid w:val="008F66D6"/>
    <w:rsid w:val="00901E3F"/>
    <w:rsid w:val="00904B78"/>
    <w:rsid w:val="00910C3E"/>
    <w:rsid w:val="00911EF0"/>
    <w:rsid w:val="0091462B"/>
    <w:rsid w:val="00914A3F"/>
    <w:rsid w:val="009150B9"/>
    <w:rsid w:val="00917DE4"/>
    <w:rsid w:val="0092101D"/>
    <w:rsid w:val="009211E1"/>
    <w:rsid w:val="00923BF2"/>
    <w:rsid w:val="00924B85"/>
    <w:rsid w:val="00924BB7"/>
    <w:rsid w:val="009257FA"/>
    <w:rsid w:val="00926988"/>
    <w:rsid w:val="00933689"/>
    <w:rsid w:val="00936FB6"/>
    <w:rsid w:val="00941669"/>
    <w:rsid w:val="009417A4"/>
    <w:rsid w:val="00942D29"/>
    <w:rsid w:val="0094387C"/>
    <w:rsid w:val="00944453"/>
    <w:rsid w:val="00950448"/>
    <w:rsid w:val="00955EE1"/>
    <w:rsid w:val="00960826"/>
    <w:rsid w:val="00962326"/>
    <w:rsid w:val="00964979"/>
    <w:rsid w:val="00965016"/>
    <w:rsid w:val="00967F0D"/>
    <w:rsid w:val="009730A0"/>
    <w:rsid w:val="00974105"/>
    <w:rsid w:val="00976761"/>
    <w:rsid w:val="009805F7"/>
    <w:rsid w:val="00980E5B"/>
    <w:rsid w:val="0098106F"/>
    <w:rsid w:val="00983454"/>
    <w:rsid w:val="009870DB"/>
    <w:rsid w:val="00990B9F"/>
    <w:rsid w:val="0099189F"/>
    <w:rsid w:val="00991D55"/>
    <w:rsid w:val="0099358B"/>
    <w:rsid w:val="00994C95"/>
    <w:rsid w:val="00995B97"/>
    <w:rsid w:val="009979C9"/>
    <w:rsid w:val="009A2113"/>
    <w:rsid w:val="009A252C"/>
    <w:rsid w:val="009A26F0"/>
    <w:rsid w:val="009A6DAA"/>
    <w:rsid w:val="009B3EF8"/>
    <w:rsid w:val="009C5430"/>
    <w:rsid w:val="009C5CCC"/>
    <w:rsid w:val="009C6B99"/>
    <w:rsid w:val="009D0390"/>
    <w:rsid w:val="009D0632"/>
    <w:rsid w:val="009D0746"/>
    <w:rsid w:val="009D365A"/>
    <w:rsid w:val="009D7585"/>
    <w:rsid w:val="009D76C8"/>
    <w:rsid w:val="009E10DF"/>
    <w:rsid w:val="009E1FF9"/>
    <w:rsid w:val="009E325B"/>
    <w:rsid w:val="009E73BC"/>
    <w:rsid w:val="009F2845"/>
    <w:rsid w:val="009F39A5"/>
    <w:rsid w:val="009F3D3E"/>
    <w:rsid w:val="009F40D1"/>
    <w:rsid w:val="009F42F3"/>
    <w:rsid w:val="009F5063"/>
    <w:rsid w:val="009F5E61"/>
    <w:rsid w:val="00A009AF"/>
    <w:rsid w:val="00A01707"/>
    <w:rsid w:val="00A03187"/>
    <w:rsid w:val="00A033B8"/>
    <w:rsid w:val="00A03EDB"/>
    <w:rsid w:val="00A04112"/>
    <w:rsid w:val="00A042AF"/>
    <w:rsid w:val="00A05457"/>
    <w:rsid w:val="00A07767"/>
    <w:rsid w:val="00A07DB3"/>
    <w:rsid w:val="00A1038F"/>
    <w:rsid w:val="00A106B8"/>
    <w:rsid w:val="00A12ADB"/>
    <w:rsid w:val="00A12E4D"/>
    <w:rsid w:val="00A15ABB"/>
    <w:rsid w:val="00A15B9A"/>
    <w:rsid w:val="00A177E9"/>
    <w:rsid w:val="00A21D87"/>
    <w:rsid w:val="00A23E3E"/>
    <w:rsid w:val="00A24169"/>
    <w:rsid w:val="00A257C9"/>
    <w:rsid w:val="00A2789C"/>
    <w:rsid w:val="00A32BE6"/>
    <w:rsid w:val="00A33D1F"/>
    <w:rsid w:val="00A40304"/>
    <w:rsid w:val="00A432B8"/>
    <w:rsid w:val="00A452E0"/>
    <w:rsid w:val="00A4533A"/>
    <w:rsid w:val="00A4676E"/>
    <w:rsid w:val="00A51F6D"/>
    <w:rsid w:val="00A540F5"/>
    <w:rsid w:val="00A54F1F"/>
    <w:rsid w:val="00A5697B"/>
    <w:rsid w:val="00A577F0"/>
    <w:rsid w:val="00A62127"/>
    <w:rsid w:val="00A6413F"/>
    <w:rsid w:val="00A652C1"/>
    <w:rsid w:val="00A65E67"/>
    <w:rsid w:val="00A704E3"/>
    <w:rsid w:val="00A71B6C"/>
    <w:rsid w:val="00A7252B"/>
    <w:rsid w:val="00A73386"/>
    <w:rsid w:val="00A76215"/>
    <w:rsid w:val="00A773E3"/>
    <w:rsid w:val="00A81044"/>
    <w:rsid w:val="00A86330"/>
    <w:rsid w:val="00A86371"/>
    <w:rsid w:val="00A867BD"/>
    <w:rsid w:val="00A91383"/>
    <w:rsid w:val="00A91A74"/>
    <w:rsid w:val="00A95923"/>
    <w:rsid w:val="00A971DA"/>
    <w:rsid w:val="00AA2095"/>
    <w:rsid w:val="00AA31D3"/>
    <w:rsid w:val="00AA4427"/>
    <w:rsid w:val="00AA4EC3"/>
    <w:rsid w:val="00AA5586"/>
    <w:rsid w:val="00AA7283"/>
    <w:rsid w:val="00AA76CA"/>
    <w:rsid w:val="00AB28F5"/>
    <w:rsid w:val="00AB32F2"/>
    <w:rsid w:val="00AB701B"/>
    <w:rsid w:val="00AC4AF1"/>
    <w:rsid w:val="00AD0C51"/>
    <w:rsid w:val="00AD109A"/>
    <w:rsid w:val="00AD7EE4"/>
    <w:rsid w:val="00AE04D8"/>
    <w:rsid w:val="00AE0849"/>
    <w:rsid w:val="00AE0E15"/>
    <w:rsid w:val="00AE0EFD"/>
    <w:rsid w:val="00AE207D"/>
    <w:rsid w:val="00AE2615"/>
    <w:rsid w:val="00AE4536"/>
    <w:rsid w:val="00AE4D32"/>
    <w:rsid w:val="00AF0D8B"/>
    <w:rsid w:val="00AF1B70"/>
    <w:rsid w:val="00AF59B0"/>
    <w:rsid w:val="00AF6015"/>
    <w:rsid w:val="00AF6400"/>
    <w:rsid w:val="00B03F2A"/>
    <w:rsid w:val="00B04370"/>
    <w:rsid w:val="00B06739"/>
    <w:rsid w:val="00B0701F"/>
    <w:rsid w:val="00B12057"/>
    <w:rsid w:val="00B140A9"/>
    <w:rsid w:val="00B16CE3"/>
    <w:rsid w:val="00B16D54"/>
    <w:rsid w:val="00B17918"/>
    <w:rsid w:val="00B20453"/>
    <w:rsid w:val="00B2106F"/>
    <w:rsid w:val="00B23D39"/>
    <w:rsid w:val="00B253A9"/>
    <w:rsid w:val="00B2718D"/>
    <w:rsid w:val="00B32B33"/>
    <w:rsid w:val="00B33132"/>
    <w:rsid w:val="00B34B31"/>
    <w:rsid w:val="00B36547"/>
    <w:rsid w:val="00B37287"/>
    <w:rsid w:val="00B40D9C"/>
    <w:rsid w:val="00B43E65"/>
    <w:rsid w:val="00B473CC"/>
    <w:rsid w:val="00B476D7"/>
    <w:rsid w:val="00B4798C"/>
    <w:rsid w:val="00B507ED"/>
    <w:rsid w:val="00B52C42"/>
    <w:rsid w:val="00B548A9"/>
    <w:rsid w:val="00B60C70"/>
    <w:rsid w:val="00B613BB"/>
    <w:rsid w:val="00B620C5"/>
    <w:rsid w:val="00B63594"/>
    <w:rsid w:val="00B6457E"/>
    <w:rsid w:val="00B64F78"/>
    <w:rsid w:val="00B65C48"/>
    <w:rsid w:val="00B70504"/>
    <w:rsid w:val="00B72463"/>
    <w:rsid w:val="00B72A68"/>
    <w:rsid w:val="00B75B34"/>
    <w:rsid w:val="00B82252"/>
    <w:rsid w:val="00B82B93"/>
    <w:rsid w:val="00B8465F"/>
    <w:rsid w:val="00B87E65"/>
    <w:rsid w:val="00B937E8"/>
    <w:rsid w:val="00B950FB"/>
    <w:rsid w:val="00B9675E"/>
    <w:rsid w:val="00BA48C6"/>
    <w:rsid w:val="00BA5142"/>
    <w:rsid w:val="00BA6B02"/>
    <w:rsid w:val="00BB62FA"/>
    <w:rsid w:val="00BC3855"/>
    <w:rsid w:val="00BC599E"/>
    <w:rsid w:val="00BC6D82"/>
    <w:rsid w:val="00BC7106"/>
    <w:rsid w:val="00BD0056"/>
    <w:rsid w:val="00BD122D"/>
    <w:rsid w:val="00BD3C46"/>
    <w:rsid w:val="00BD4808"/>
    <w:rsid w:val="00BE35C8"/>
    <w:rsid w:val="00BE7B6C"/>
    <w:rsid w:val="00BF15C6"/>
    <w:rsid w:val="00BF2582"/>
    <w:rsid w:val="00BF5840"/>
    <w:rsid w:val="00BF61A0"/>
    <w:rsid w:val="00BF6217"/>
    <w:rsid w:val="00BF7620"/>
    <w:rsid w:val="00C02BD8"/>
    <w:rsid w:val="00C05209"/>
    <w:rsid w:val="00C06F88"/>
    <w:rsid w:val="00C07AEF"/>
    <w:rsid w:val="00C11C91"/>
    <w:rsid w:val="00C13C1D"/>
    <w:rsid w:val="00C1585B"/>
    <w:rsid w:val="00C17707"/>
    <w:rsid w:val="00C21559"/>
    <w:rsid w:val="00C2271A"/>
    <w:rsid w:val="00C247FB"/>
    <w:rsid w:val="00C27EC6"/>
    <w:rsid w:val="00C30397"/>
    <w:rsid w:val="00C33380"/>
    <w:rsid w:val="00C33A9D"/>
    <w:rsid w:val="00C346F8"/>
    <w:rsid w:val="00C35E16"/>
    <w:rsid w:val="00C42F6D"/>
    <w:rsid w:val="00C454CE"/>
    <w:rsid w:val="00C454E5"/>
    <w:rsid w:val="00C47C3B"/>
    <w:rsid w:val="00C50187"/>
    <w:rsid w:val="00C5053C"/>
    <w:rsid w:val="00C55098"/>
    <w:rsid w:val="00C57029"/>
    <w:rsid w:val="00C60527"/>
    <w:rsid w:val="00C610BB"/>
    <w:rsid w:val="00C62088"/>
    <w:rsid w:val="00C644AB"/>
    <w:rsid w:val="00C65089"/>
    <w:rsid w:val="00C65BF1"/>
    <w:rsid w:val="00C65E4C"/>
    <w:rsid w:val="00C67F62"/>
    <w:rsid w:val="00C70FD5"/>
    <w:rsid w:val="00C75DCF"/>
    <w:rsid w:val="00C76DDA"/>
    <w:rsid w:val="00C778BA"/>
    <w:rsid w:val="00C8145A"/>
    <w:rsid w:val="00C8381D"/>
    <w:rsid w:val="00C855FA"/>
    <w:rsid w:val="00C86C59"/>
    <w:rsid w:val="00C956C1"/>
    <w:rsid w:val="00C95E1F"/>
    <w:rsid w:val="00C962EC"/>
    <w:rsid w:val="00CA1942"/>
    <w:rsid w:val="00CA1DD1"/>
    <w:rsid w:val="00CA210D"/>
    <w:rsid w:val="00CA58B2"/>
    <w:rsid w:val="00CA69ED"/>
    <w:rsid w:val="00CB209C"/>
    <w:rsid w:val="00CB434F"/>
    <w:rsid w:val="00CC1A26"/>
    <w:rsid w:val="00CC368E"/>
    <w:rsid w:val="00CD1AA2"/>
    <w:rsid w:val="00CD2152"/>
    <w:rsid w:val="00CD34AB"/>
    <w:rsid w:val="00CD371D"/>
    <w:rsid w:val="00CD62E0"/>
    <w:rsid w:val="00CE11FB"/>
    <w:rsid w:val="00CE288A"/>
    <w:rsid w:val="00CE30CC"/>
    <w:rsid w:val="00CE44B6"/>
    <w:rsid w:val="00CE4E09"/>
    <w:rsid w:val="00CE4E70"/>
    <w:rsid w:val="00CE6B58"/>
    <w:rsid w:val="00CF0E3D"/>
    <w:rsid w:val="00CF3B2C"/>
    <w:rsid w:val="00D0516E"/>
    <w:rsid w:val="00D12539"/>
    <w:rsid w:val="00D16138"/>
    <w:rsid w:val="00D1691F"/>
    <w:rsid w:val="00D21E74"/>
    <w:rsid w:val="00D32C93"/>
    <w:rsid w:val="00D3797D"/>
    <w:rsid w:val="00D420D9"/>
    <w:rsid w:val="00D4574D"/>
    <w:rsid w:val="00D53936"/>
    <w:rsid w:val="00D544DF"/>
    <w:rsid w:val="00D54F18"/>
    <w:rsid w:val="00D56187"/>
    <w:rsid w:val="00D5740F"/>
    <w:rsid w:val="00D57CEE"/>
    <w:rsid w:val="00D61A8A"/>
    <w:rsid w:val="00D627DB"/>
    <w:rsid w:val="00D63686"/>
    <w:rsid w:val="00D637CE"/>
    <w:rsid w:val="00D6433F"/>
    <w:rsid w:val="00D67754"/>
    <w:rsid w:val="00D701B5"/>
    <w:rsid w:val="00D70D96"/>
    <w:rsid w:val="00D7170E"/>
    <w:rsid w:val="00D72260"/>
    <w:rsid w:val="00D80F23"/>
    <w:rsid w:val="00D86F73"/>
    <w:rsid w:val="00D879C1"/>
    <w:rsid w:val="00D90578"/>
    <w:rsid w:val="00D92265"/>
    <w:rsid w:val="00D92ECB"/>
    <w:rsid w:val="00D94550"/>
    <w:rsid w:val="00D966BE"/>
    <w:rsid w:val="00DA071A"/>
    <w:rsid w:val="00DA1126"/>
    <w:rsid w:val="00DA2AD3"/>
    <w:rsid w:val="00DA2B7D"/>
    <w:rsid w:val="00DA6210"/>
    <w:rsid w:val="00DA7387"/>
    <w:rsid w:val="00DB09CE"/>
    <w:rsid w:val="00DB1B73"/>
    <w:rsid w:val="00DB216D"/>
    <w:rsid w:val="00DB31BF"/>
    <w:rsid w:val="00DB3810"/>
    <w:rsid w:val="00DB42A0"/>
    <w:rsid w:val="00DB59A9"/>
    <w:rsid w:val="00DB658B"/>
    <w:rsid w:val="00DB78F7"/>
    <w:rsid w:val="00DB7C17"/>
    <w:rsid w:val="00DC0BD3"/>
    <w:rsid w:val="00DC1F3C"/>
    <w:rsid w:val="00DC2C43"/>
    <w:rsid w:val="00DC5E49"/>
    <w:rsid w:val="00DC6B0D"/>
    <w:rsid w:val="00DD0E5B"/>
    <w:rsid w:val="00DD1079"/>
    <w:rsid w:val="00DD6131"/>
    <w:rsid w:val="00DE037A"/>
    <w:rsid w:val="00DE40ED"/>
    <w:rsid w:val="00DE43A1"/>
    <w:rsid w:val="00DF3290"/>
    <w:rsid w:val="00DF3556"/>
    <w:rsid w:val="00DF572C"/>
    <w:rsid w:val="00DF6E43"/>
    <w:rsid w:val="00E000AF"/>
    <w:rsid w:val="00E008EB"/>
    <w:rsid w:val="00E02BAF"/>
    <w:rsid w:val="00E1139B"/>
    <w:rsid w:val="00E14AC2"/>
    <w:rsid w:val="00E15A07"/>
    <w:rsid w:val="00E22E6D"/>
    <w:rsid w:val="00E23618"/>
    <w:rsid w:val="00E24977"/>
    <w:rsid w:val="00E25493"/>
    <w:rsid w:val="00E3099F"/>
    <w:rsid w:val="00E326F0"/>
    <w:rsid w:val="00E353CD"/>
    <w:rsid w:val="00E410C7"/>
    <w:rsid w:val="00E41882"/>
    <w:rsid w:val="00E4378B"/>
    <w:rsid w:val="00E46157"/>
    <w:rsid w:val="00E475CA"/>
    <w:rsid w:val="00E5078B"/>
    <w:rsid w:val="00E51569"/>
    <w:rsid w:val="00E51990"/>
    <w:rsid w:val="00E52577"/>
    <w:rsid w:val="00E53B51"/>
    <w:rsid w:val="00E54448"/>
    <w:rsid w:val="00E56AE0"/>
    <w:rsid w:val="00E57768"/>
    <w:rsid w:val="00E623B6"/>
    <w:rsid w:val="00E63E79"/>
    <w:rsid w:val="00E64B5D"/>
    <w:rsid w:val="00E658A6"/>
    <w:rsid w:val="00E67C29"/>
    <w:rsid w:val="00E71726"/>
    <w:rsid w:val="00E722CB"/>
    <w:rsid w:val="00E72590"/>
    <w:rsid w:val="00E831AD"/>
    <w:rsid w:val="00E84D39"/>
    <w:rsid w:val="00E8572B"/>
    <w:rsid w:val="00E86160"/>
    <w:rsid w:val="00E9479E"/>
    <w:rsid w:val="00E950E7"/>
    <w:rsid w:val="00E968E1"/>
    <w:rsid w:val="00EA0557"/>
    <w:rsid w:val="00EA1453"/>
    <w:rsid w:val="00EA2844"/>
    <w:rsid w:val="00EA4AFD"/>
    <w:rsid w:val="00EA5B66"/>
    <w:rsid w:val="00EA5BB0"/>
    <w:rsid w:val="00EA75FE"/>
    <w:rsid w:val="00EB7714"/>
    <w:rsid w:val="00EB7F74"/>
    <w:rsid w:val="00EC0165"/>
    <w:rsid w:val="00EC21E2"/>
    <w:rsid w:val="00EC2DA7"/>
    <w:rsid w:val="00EC314D"/>
    <w:rsid w:val="00EC3BBD"/>
    <w:rsid w:val="00EC4A13"/>
    <w:rsid w:val="00EC4E43"/>
    <w:rsid w:val="00EC5E92"/>
    <w:rsid w:val="00ED12DD"/>
    <w:rsid w:val="00ED37FD"/>
    <w:rsid w:val="00ED4BFE"/>
    <w:rsid w:val="00ED6132"/>
    <w:rsid w:val="00ED61D8"/>
    <w:rsid w:val="00ED6408"/>
    <w:rsid w:val="00EE2249"/>
    <w:rsid w:val="00EE229B"/>
    <w:rsid w:val="00EE3945"/>
    <w:rsid w:val="00EE491D"/>
    <w:rsid w:val="00EE5195"/>
    <w:rsid w:val="00EE65D6"/>
    <w:rsid w:val="00EE7FAF"/>
    <w:rsid w:val="00EF0AE2"/>
    <w:rsid w:val="00EF22DB"/>
    <w:rsid w:val="00EF30C7"/>
    <w:rsid w:val="00EF3CD6"/>
    <w:rsid w:val="00EF4512"/>
    <w:rsid w:val="00EF4D6C"/>
    <w:rsid w:val="00EF616E"/>
    <w:rsid w:val="00EF77ED"/>
    <w:rsid w:val="00EF7E99"/>
    <w:rsid w:val="00F04130"/>
    <w:rsid w:val="00F05143"/>
    <w:rsid w:val="00F1189B"/>
    <w:rsid w:val="00F128FE"/>
    <w:rsid w:val="00F12B01"/>
    <w:rsid w:val="00F157A6"/>
    <w:rsid w:val="00F17352"/>
    <w:rsid w:val="00F21933"/>
    <w:rsid w:val="00F23C9B"/>
    <w:rsid w:val="00F246CE"/>
    <w:rsid w:val="00F31B69"/>
    <w:rsid w:val="00F33EA2"/>
    <w:rsid w:val="00F43D6D"/>
    <w:rsid w:val="00F4487F"/>
    <w:rsid w:val="00F4554B"/>
    <w:rsid w:val="00F534A2"/>
    <w:rsid w:val="00F53ED5"/>
    <w:rsid w:val="00F55994"/>
    <w:rsid w:val="00F562D5"/>
    <w:rsid w:val="00F61E82"/>
    <w:rsid w:val="00F62DAD"/>
    <w:rsid w:val="00F62DFE"/>
    <w:rsid w:val="00F64FD6"/>
    <w:rsid w:val="00F71958"/>
    <w:rsid w:val="00F72A7B"/>
    <w:rsid w:val="00F80E63"/>
    <w:rsid w:val="00F8181B"/>
    <w:rsid w:val="00F81FE0"/>
    <w:rsid w:val="00F858FF"/>
    <w:rsid w:val="00F86029"/>
    <w:rsid w:val="00F87E33"/>
    <w:rsid w:val="00F92697"/>
    <w:rsid w:val="00F945D5"/>
    <w:rsid w:val="00F94E1E"/>
    <w:rsid w:val="00F96C2F"/>
    <w:rsid w:val="00FA4C0E"/>
    <w:rsid w:val="00FA4C1A"/>
    <w:rsid w:val="00FB77F1"/>
    <w:rsid w:val="00FC3EBB"/>
    <w:rsid w:val="00FC737A"/>
    <w:rsid w:val="00FC7A6B"/>
    <w:rsid w:val="00FD0B2C"/>
    <w:rsid w:val="00FD5296"/>
    <w:rsid w:val="00FD6A19"/>
    <w:rsid w:val="00FE003E"/>
    <w:rsid w:val="00FE5FA9"/>
    <w:rsid w:val="00FE755A"/>
    <w:rsid w:val="00FF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35D95"/>
  <w15:chartTrackingRefBased/>
  <w15:docId w15:val="{7205F73D-24E0-B448-B250-CE65A646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5F3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09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A7252B"/>
    <w:rPr>
      <w:color w:val="808080"/>
    </w:rPr>
  </w:style>
  <w:style w:type="paragraph" w:styleId="ListParagraph">
    <w:name w:val="List Paragraph"/>
    <w:basedOn w:val="Normal"/>
    <w:uiPriority w:val="34"/>
    <w:qFormat/>
    <w:rsid w:val="006C0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0BA1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300BA1"/>
  </w:style>
  <w:style w:type="paragraph" w:styleId="Header">
    <w:name w:val="header"/>
    <w:basedOn w:val="Normal"/>
    <w:link w:val="HeaderChar"/>
    <w:uiPriority w:val="99"/>
    <w:unhideWhenUsed/>
    <w:rsid w:val="000E2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07B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2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07B"/>
    <w:rPr>
      <w:rFonts w:eastAsia="Times New Roman"/>
      <w:sz w:val="24"/>
      <w:szCs w:val="24"/>
    </w:rPr>
  </w:style>
  <w:style w:type="paragraph" w:styleId="Revision">
    <w:name w:val="Revision"/>
    <w:hidden/>
    <w:uiPriority w:val="99"/>
    <w:semiHidden/>
    <w:rsid w:val="00733D6E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3817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545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81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31561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8179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ylensipad/Library/Group%20Containers/UBF8T346G9.Office/User%20Content.localized/Templates.localized/Opener&amp;ExitSli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Opener&amp;ExitSlip.dotx</Template>
  <TotalTime>46</TotalTime>
  <Pages>8</Pages>
  <Words>9114</Words>
  <Characters>51953</Characters>
  <Application>Microsoft Office Word</Application>
  <DocSecurity>0</DocSecurity>
  <Lines>432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Jaylen's iPad</dc:creator>
  <cp:keywords/>
  <cp:lastModifiedBy>Jaylen Conley</cp:lastModifiedBy>
  <cp:revision>71</cp:revision>
  <cp:lastPrinted>2024-08-08T02:33:00Z</cp:lastPrinted>
  <dcterms:created xsi:type="dcterms:W3CDTF">2024-07-23T01:55:00Z</dcterms:created>
  <dcterms:modified xsi:type="dcterms:W3CDTF">2024-08-08T02:33:00Z</dcterms:modified>
</cp:coreProperties>
</file>